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7" w:type="dxa"/>
        <w:tblInd w:w="426" w:type="dxa"/>
        <w:tblCellMar>
          <w:left w:w="0" w:type="dxa"/>
          <w:right w:w="0" w:type="dxa"/>
        </w:tblCellMar>
        <w:tblLook w:val="04A0"/>
      </w:tblPr>
      <w:tblGrid>
        <w:gridCol w:w="6804"/>
        <w:gridCol w:w="3543"/>
      </w:tblGrid>
      <w:tr w:rsidR="00086B8C" w:rsidTr="004405BF">
        <w:trPr>
          <w:trHeight w:val="2553"/>
        </w:trPr>
        <w:tc>
          <w:tcPr>
            <w:tcW w:w="6804" w:type="dxa"/>
            <w:shd w:val="clear" w:color="auto" w:fill="auto"/>
          </w:tcPr>
          <w:p w:rsidR="00086B8C" w:rsidRPr="0058351C" w:rsidRDefault="00720D43" w:rsidP="00C70A21">
            <w:pPr>
              <w:pStyle w:val="MediumGrid21"/>
              <w:tabs>
                <w:tab w:val="left" w:pos="2238"/>
              </w:tabs>
            </w:pPr>
            <w:r>
              <w:rPr>
                <w:noProof/>
              </w:rPr>
              <w:drawing>
                <wp:inline distT="0" distB="0" distL="0" distR="0">
                  <wp:extent cx="3535045" cy="1112520"/>
                  <wp:effectExtent l="19050" t="0" r="8255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5045" cy="111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B8C" w:rsidRDefault="00086B8C" w:rsidP="00C70A21">
            <w:pPr>
              <w:pStyle w:val="MediumGrid21"/>
              <w:jc w:val="right"/>
            </w:pPr>
          </w:p>
          <w:p w:rsidR="00086B8C" w:rsidRDefault="00086B8C" w:rsidP="00C70A21">
            <w:pPr>
              <w:pStyle w:val="MediumGrid21"/>
              <w:jc w:val="right"/>
            </w:pPr>
          </w:p>
          <w:p w:rsidR="00086B8C" w:rsidRDefault="00086B8C" w:rsidP="00C70A21">
            <w:pPr>
              <w:pStyle w:val="MediumGrid21"/>
              <w:jc w:val="right"/>
            </w:pPr>
          </w:p>
          <w:p w:rsidR="00086B8C" w:rsidRDefault="00086B8C" w:rsidP="00C70A21">
            <w:pPr>
              <w:pStyle w:val="MediumGrid21"/>
              <w:jc w:val="right"/>
            </w:pPr>
          </w:p>
          <w:p w:rsidR="00086B8C" w:rsidRDefault="00086B8C" w:rsidP="00C70A21">
            <w:pPr>
              <w:pStyle w:val="MediumGrid21"/>
              <w:jc w:val="right"/>
            </w:pPr>
          </w:p>
          <w:p w:rsidR="00086B8C" w:rsidRDefault="00086B8C" w:rsidP="00C70A21">
            <w:pPr>
              <w:pStyle w:val="MediumGrid21"/>
              <w:jc w:val="right"/>
            </w:pPr>
          </w:p>
          <w:p w:rsidR="00086B8C" w:rsidRDefault="00086B8C" w:rsidP="00C70A21">
            <w:pPr>
              <w:pStyle w:val="MediumGrid21"/>
              <w:jc w:val="right"/>
            </w:pPr>
          </w:p>
          <w:p w:rsidR="00086B8C" w:rsidRDefault="00086B8C" w:rsidP="00C70A21">
            <w:pPr>
              <w:pStyle w:val="MediumGrid21"/>
              <w:jc w:val="right"/>
            </w:pPr>
          </w:p>
        </w:tc>
      </w:tr>
    </w:tbl>
    <w:p w:rsidR="00086B8C" w:rsidRPr="0058351C" w:rsidRDefault="00086B8C" w:rsidP="00086B8C">
      <w:pPr>
        <w:pStyle w:val="NormalWeb"/>
        <w:tabs>
          <w:tab w:val="left" w:pos="450"/>
        </w:tabs>
        <w:spacing w:before="0" w:beforeAutospacing="0" w:after="0" w:afterAutospacing="0"/>
        <w:rPr>
          <w:rFonts w:ascii="Trebuchet MS" w:hAnsi="Trebuchet MS"/>
          <w:color w:val="595959" w:themeColor="text1" w:themeTint="A6"/>
          <w:sz w:val="22"/>
          <w:szCs w:val="22"/>
        </w:rPr>
      </w:pPr>
      <w:r>
        <w:t xml:space="preserve">       </w:t>
      </w:r>
      <w:r>
        <w:tab/>
      </w:r>
      <w:r>
        <w:tab/>
      </w:r>
      <w:r>
        <w:tab/>
      </w:r>
      <w:r w:rsidRPr="00DE4D37">
        <w:rPr>
          <w:color w:val="595959" w:themeColor="text1" w:themeTint="A6"/>
        </w:rPr>
        <w:t xml:space="preserve">           </w:t>
      </w:r>
      <w:proofErr w:type="spellStart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>Agenţia</w:t>
      </w:r>
      <w:proofErr w:type="spellEnd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 xml:space="preserve"> </w:t>
      </w:r>
      <w:proofErr w:type="spellStart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>Naţională</w:t>
      </w:r>
      <w:proofErr w:type="spellEnd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 xml:space="preserve"> </w:t>
      </w:r>
      <w:r w:rsidRPr="0058351C">
        <w:rPr>
          <w:rFonts w:ascii="Trebuchet MS" w:hAnsi="Trebuchet MS"/>
          <w:color w:val="595959" w:themeColor="text1" w:themeTint="A6"/>
          <w:sz w:val="22"/>
          <w:szCs w:val="22"/>
          <w:lang w:val="ro-RO"/>
        </w:rPr>
        <w:t>pentru</w:t>
      </w:r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 xml:space="preserve"> </w:t>
      </w:r>
      <w:proofErr w:type="spellStart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>Plăţi</w:t>
      </w:r>
      <w:proofErr w:type="spellEnd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595959" w:themeColor="text1" w:themeTint="A6"/>
          <w:sz w:val="22"/>
          <w:szCs w:val="22"/>
        </w:rPr>
        <w:t>ş</w:t>
      </w:r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>i</w:t>
      </w:r>
      <w:proofErr w:type="spellEnd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 xml:space="preserve"> </w:t>
      </w:r>
      <w:proofErr w:type="spellStart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>Inspecţie</w:t>
      </w:r>
      <w:proofErr w:type="spellEnd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 xml:space="preserve"> </w:t>
      </w:r>
      <w:proofErr w:type="spellStart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>Socială</w:t>
      </w:r>
      <w:proofErr w:type="spellEnd"/>
      <w:r w:rsidRPr="0058351C">
        <w:rPr>
          <w:rFonts w:ascii="Trebuchet MS" w:hAnsi="Trebuchet MS"/>
          <w:color w:val="595959" w:themeColor="text1" w:themeTint="A6"/>
          <w:sz w:val="22"/>
          <w:szCs w:val="22"/>
        </w:rPr>
        <w:t xml:space="preserve"> </w:t>
      </w:r>
    </w:p>
    <w:p w:rsidR="00086B8C" w:rsidRPr="0058351C" w:rsidRDefault="00086B8C" w:rsidP="00086B8C">
      <w:pPr>
        <w:pStyle w:val="NormalWeb"/>
        <w:tabs>
          <w:tab w:val="left" w:pos="450"/>
        </w:tabs>
        <w:spacing w:before="0" w:beforeAutospacing="0" w:after="0" w:afterAutospacing="0"/>
        <w:rPr>
          <w:rFonts w:ascii="Trebuchet MS" w:hAnsi="Trebuchet MS"/>
          <w:color w:val="595959" w:themeColor="text1" w:themeTint="A6"/>
          <w:sz w:val="22"/>
          <w:szCs w:val="22"/>
        </w:rPr>
      </w:pPr>
    </w:p>
    <w:p w:rsidR="00086B8C" w:rsidRPr="00806E27" w:rsidRDefault="00086B8C" w:rsidP="00086B8C">
      <w:pPr>
        <w:pStyle w:val="NormalWeb"/>
        <w:tabs>
          <w:tab w:val="left" w:pos="450"/>
        </w:tabs>
        <w:spacing w:before="0" w:beforeAutospacing="0" w:after="0" w:afterAutospacing="0"/>
        <w:rPr>
          <w:rFonts w:ascii="Helvetica, sans-serif" w:hAnsi="Helvetica, sans-serif"/>
          <w:color w:val="7F7F7F" w:themeColor="text1" w:themeTint="80"/>
          <w:sz w:val="26"/>
          <w:szCs w:val="26"/>
        </w:rPr>
      </w:pPr>
      <w:r w:rsidRPr="00D56D88">
        <w:rPr>
          <w:rFonts w:ascii="Helvetica, sans-serif" w:hAnsi="Helvetica, sans-serif"/>
          <w:color w:val="7F7F7F" w:themeColor="text1" w:themeTint="80"/>
          <w:sz w:val="22"/>
          <w:szCs w:val="22"/>
        </w:rPr>
        <w:tab/>
      </w:r>
      <w:r w:rsidRPr="00D56D88">
        <w:rPr>
          <w:rFonts w:ascii="Helvetica, sans-serif" w:hAnsi="Helvetica, sans-serif"/>
          <w:color w:val="7F7F7F" w:themeColor="text1" w:themeTint="80"/>
          <w:sz w:val="22"/>
          <w:szCs w:val="22"/>
        </w:rPr>
        <w:tab/>
      </w:r>
      <w:r w:rsidRPr="00D56D88">
        <w:rPr>
          <w:rFonts w:ascii="Helvetica, sans-serif" w:hAnsi="Helvetica, sans-serif"/>
          <w:color w:val="7F7F7F" w:themeColor="text1" w:themeTint="80"/>
          <w:sz w:val="22"/>
          <w:szCs w:val="22"/>
        </w:rPr>
        <w:tab/>
        <w:t xml:space="preserve">          </w:t>
      </w:r>
      <w:r>
        <w:rPr>
          <w:rFonts w:ascii="Helvetica, sans-serif" w:hAnsi="Helvetica, sans-serif"/>
          <w:color w:val="7F7F7F" w:themeColor="text1" w:themeTint="80"/>
          <w:sz w:val="22"/>
          <w:szCs w:val="22"/>
        </w:rPr>
        <w:t xml:space="preserve">  </w:t>
      </w:r>
      <w:proofErr w:type="spellStart"/>
      <w:r>
        <w:rPr>
          <w:rFonts w:ascii="Trebuchet MS" w:hAnsi="Trebuchet MS"/>
          <w:color w:val="7F7F7F" w:themeColor="text1" w:themeTint="80"/>
          <w:sz w:val="22"/>
          <w:szCs w:val="22"/>
        </w:rPr>
        <w:t>Agenţ</w:t>
      </w:r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>ia</w:t>
      </w:r>
      <w:proofErr w:type="spellEnd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 xml:space="preserve"> </w:t>
      </w:r>
      <w:proofErr w:type="spellStart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>pentru</w:t>
      </w:r>
      <w:proofErr w:type="spellEnd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 xml:space="preserve"> </w:t>
      </w:r>
      <w:proofErr w:type="spellStart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>Plă</w:t>
      </w:r>
      <w:r>
        <w:rPr>
          <w:rFonts w:ascii="Trebuchet MS" w:hAnsi="Trebuchet MS"/>
          <w:color w:val="7F7F7F" w:themeColor="text1" w:themeTint="80"/>
          <w:sz w:val="22"/>
          <w:szCs w:val="22"/>
        </w:rPr>
        <w:t>ţi</w:t>
      </w:r>
      <w:proofErr w:type="spellEnd"/>
      <w:r>
        <w:rPr>
          <w:rFonts w:ascii="Trebuchet MS" w:hAnsi="Trebuchet MS"/>
          <w:color w:val="7F7F7F" w:themeColor="text1" w:themeTint="80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7F7F7F" w:themeColor="text1" w:themeTint="80"/>
          <w:sz w:val="22"/>
          <w:szCs w:val="22"/>
        </w:rPr>
        <w:t>ş</w:t>
      </w:r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>i</w:t>
      </w:r>
      <w:proofErr w:type="spellEnd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 xml:space="preserve"> </w:t>
      </w:r>
      <w:proofErr w:type="spellStart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>Inspec</w:t>
      </w:r>
      <w:r>
        <w:rPr>
          <w:rFonts w:ascii="Trebuchet MS" w:hAnsi="Trebuchet MS"/>
          <w:color w:val="7F7F7F" w:themeColor="text1" w:themeTint="80"/>
          <w:sz w:val="22"/>
          <w:szCs w:val="22"/>
        </w:rPr>
        <w:t>ţ</w:t>
      </w:r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>ie</w:t>
      </w:r>
      <w:proofErr w:type="spellEnd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 xml:space="preserve"> </w:t>
      </w:r>
      <w:proofErr w:type="spellStart"/>
      <w:r w:rsidRPr="00D56D88">
        <w:rPr>
          <w:rFonts w:ascii="Trebuchet MS" w:hAnsi="Trebuchet MS"/>
          <w:color w:val="7F7F7F" w:themeColor="text1" w:themeTint="80"/>
          <w:sz w:val="22"/>
          <w:szCs w:val="22"/>
        </w:rPr>
        <w:t>Socială</w:t>
      </w:r>
      <w:proofErr w:type="spellEnd"/>
      <w:r>
        <w:rPr>
          <w:rFonts w:ascii="Trebuchet MS" w:hAnsi="Trebuchet MS"/>
          <w:color w:val="7F7F7F" w:themeColor="text1" w:themeTint="80"/>
          <w:sz w:val="22"/>
          <w:szCs w:val="22"/>
        </w:rPr>
        <w:t xml:space="preserve"> a </w:t>
      </w:r>
      <w:proofErr w:type="spellStart"/>
      <w:r>
        <w:rPr>
          <w:rFonts w:ascii="Trebuchet MS" w:hAnsi="Trebuchet MS"/>
          <w:color w:val="7F7F7F" w:themeColor="text1" w:themeTint="80"/>
          <w:sz w:val="22"/>
          <w:szCs w:val="22"/>
        </w:rPr>
        <w:t>Municipiului</w:t>
      </w:r>
      <w:proofErr w:type="spellEnd"/>
      <w:r>
        <w:rPr>
          <w:rFonts w:ascii="Trebuchet MS" w:hAnsi="Trebuchet MS"/>
          <w:color w:val="7F7F7F" w:themeColor="text1" w:themeTint="80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7F7F7F" w:themeColor="text1" w:themeTint="80"/>
          <w:sz w:val="22"/>
          <w:szCs w:val="22"/>
        </w:rPr>
        <w:t>Bucureşti</w:t>
      </w:r>
      <w:proofErr w:type="spellEnd"/>
    </w:p>
    <w:p w:rsidR="005C152B" w:rsidRPr="00620FB1" w:rsidRDefault="005C152B" w:rsidP="00CB4A7F">
      <w:pPr>
        <w:pStyle w:val="NormalWeb"/>
        <w:tabs>
          <w:tab w:val="left" w:pos="450"/>
          <w:tab w:val="left" w:pos="1800"/>
        </w:tabs>
        <w:spacing w:before="120" w:beforeAutospacing="0" w:after="0" w:afterAutospacing="0"/>
        <w:rPr>
          <w:rFonts w:ascii="Trebuchet MS" w:hAnsi="Trebuchet MS" w:cs="Arial"/>
          <w:sz w:val="22"/>
          <w:szCs w:val="22"/>
        </w:rPr>
      </w:pPr>
    </w:p>
    <w:p w:rsidR="000A6EF6" w:rsidRPr="00620FB1" w:rsidRDefault="000A6EF6" w:rsidP="007E1977">
      <w:pPr>
        <w:pStyle w:val="Heading2"/>
        <w:tabs>
          <w:tab w:val="left" w:pos="1276"/>
        </w:tabs>
        <w:ind w:left="1276"/>
        <w:jc w:val="center"/>
        <w:rPr>
          <w:rFonts w:ascii="Trebuchet MS" w:hAnsi="Trebuchet MS"/>
          <w:i w:val="0"/>
          <w:sz w:val="22"/>
          <w:szCs w:val="22"/>
          <w:lang w:val="fr-FR"/>
        </w:rPr>
      </w:pPr>
      <w:r w:rsidRPr="00620FB1">
        <w:rPr>
          <w:rFonts w:ascii="Trebuchet MS" w:hAnsi="Trebuchet MS"/>
          <w:i w:val="0"/>
          <w:sz w:val="22"/>
          <w:szCs w:val="22"/>
          <w:lang w:val="fr-FR"/>
        </w:rPr>
        <w:t>CERERE DE TRANSFER</w:t>
      </w:r>
      <w:bookmarkStart w:id="0" w:name="_GoBack"/>
      <w:bookmarkEnd w:id="0"/>
    </w:p>
    <w:p w:rsidR="000A6EF6" w:rsidRPr="00620FB1" w:rsidRDefault="000A6EF6" w:rsidP="000A6EF6">
      <w:pPr>
        <w:ind w:left="360" w:hanging="360"/>
        <w:jc w:val="center"/>
        <w:rPr>
          <w:rFonts w:cs="Arial"/>
          <w:b/>
          <w:bCs/>
          <w:lang w:val="fr-FR"/>
        </w:rPr>
      </w:pPr>
    </w:p>
    <w:p w:rsidR="000A6EF6" w:rsidRPr="00620FB1" w:rsidRDefault="000A6EF6" w:rsidP="00723189">
      <w:pPr>
        <w:ind w:left="1276"/>
        <w:rPr>
          <w:rFonts w:cs="Arial"/>
          <w:bCs/>
          <w:lang w:val="fr-FR"/>
        </w:rPr>
      </w:pPr>
      <w:r w:rsidRPr="00620FB1">
        <w:rPr>
          <w:rFonts w:cs="Arial"/>
          <w:bCs/>
          <w:lang w:val="fr-FR"/>
        </w:rPr>
        <w:t>ALOCATIE DE STAT</w:t>
      </w:r>
      <w:r w:rsidR="00F64400" w:rsidRPr="00620FB1">
        <w:rPr>
          <w:rFonts w:cs="Arial"/>
          <w:bCs/>
          <w:lang w:val="fr-FR"/>
        </w:rPr>
        <w:t xml:space="preserve">/ I.C.C./ STIMULENT </w:t>
      </w:r>
      <w:r w:rsidRPr="00620FB1">
        <w:rPr>
          <w:rFonts w:cs="Arial"/>
          <w:bCs/>
          <w:lang w:val="fr-FR"/>
        </w:rPr>
        <w:t>-SISTATA CU LUNA...........................</w:t>
      </w:r>
    </w:p>
    <w:p w:rsidR="000A6EF6" w:rsidRPr="00620FB1" w:rsidRDefault="000A6EF6" w:rsidP="000A6EF6">
      <w:pPr>
        <w:ind w:left="360" w:hanging="360"/>
        <w:jc w:val="center"/>
        <w:rPr>
          <w:rFonts w:cs="Arial"/>
          <w:b/>
          <w:bCs/>
          <w:lang w:val="fr-FR"/>
        </w:rPr>
      </w:pPr>
    </w:p>
    <w:p w:rsidR="000A6EF6" w:rsidRPr="00620FB1" w:rsidRDefault="00723189" w:rsidP="00723189">
      <w:pPr>
        <w:ind w:left="1276" w:right="-180"/>
        <w:rPr>
          <w:rFonts w:cs="Arial"/>
          <w:lang w:val="fr-FR"/>
        </w:rPr>
      </w:pPr>
      <w:r w:rsidRPr="00620FB1">
        <w:rPr>
          <w:rFonts w:cs="Arial"/>
          <w:lang w:val="fr-FR"/>
        </w:rPr>
        <w:t>N</w:t>
      </w:r>
      <w:r w:rsidR="000A6EF6" w:rsidRPr="00620FB1">
        <w:rPr>
          <w:rFonts w:cs="Arial"/>
          <w:lang w:val="fr-FR"/>
        </w:rPr>
        <w:t>UME SI PRENUME</w:t>
      </w:r>
      <w:r w:rsidR="000A6EF6" w:rsidRPr="00620FB1">
        <w:rPr>
          <w:rFonts w:cs="Arial"/>
        </w:rPr>
        <w:tab/>
      </w:r>
      <w:r w:rsidR="000A6EF6" w:rsidRPr="00620FB1">
        <w:rPr>
          <w:rFonts w:cs="Arial"/>
        </w:rPr>
        <w:tab/>
      </w:r>
      <w:r w:rsidR="000A6EF6" w:rsidRPr="00620FB1">
        <w:rPr>
          <w:rFonts w:cs="Arial"/>
        </w:rPr>
        <w:tab/>
      </w:r>
      <w:r w:rsidR="000A6EF6" w:rsidRPr="00620FB1">
        <w:rPr>
          <w:rFonts w:cs="Arial"/>
        </w:rPr>
        <w:tab/>
      </w:r>
      <w:r w:rsidR="000A6EF6" w:rsidRPr="00620FB1">
        <w:rPr>
          <w:rFonts w:cs="Arial"/>
        </w:rPr>
        <w:tab/>
      </w:r>
      <w:r w:rsidR="000A6EF6" w:rsidRPr="00620FB1">
        <w:rPr>
          <w:rFonts w:cs="Arial"/>
        </w:rPr>
        <w:tab/>
      </w:r>
      <w:r w:rsidR="002F0B0E" w:rsidRPr="00620FB1">
        <w:rPr>
          <w:rFonts w:cs="Arial"/>
        </w:rPr>
        <w:tab/>
        <w:t>CNP</w:t>
      </w:r>
    </w:p>
    <w:p w:rsidR="000A6EF6" w:rsidRPr="00620FB1" w:rsidRDefault="000A6EF6" w:rsidP="00723189">
      <w:pPr>
        <w:ind w:left="1276" w:right="-180"/>
        <w:rPr>
          <w:rFonts w:cs="Arial"/>
          <w:lang w:val="fr-FR"/>
        </w:rPr>
      </w:pPr>
      <w:r w:rsidRPr="00620FB1">
        <w:rPr>
          <w:rFonts w:cs="Arial"/>
          <w:lang w:val="fr-FR"/>
        </w:rPr>
        <w:t>_____________________________________________________________________________________</w:t>
      </w:r>
    </w:p>
    <w:p w:rsidR="000A6EF6" w:rsidRPr="00620FB1" w:rsidRDefault="000A6EF6" w:rsidP="000A6EF6">
      <w:pPr>
        <w:ind w:left="360" w:right="-180" w:hanging="360"/>
        <w:rPr>
          <w:rFonts w:cs="Arial"/>
          <w:lang w:val="fr-FR"/>
        </w:rPr>
      </w:pPr>
    </w:p>
    <w:p w:rsidR="000A6EF6" w:rsidRPr="00620FB1" w:rsidRDefault="000A6EF6" w:rsidP="00723189">
      <w:pPr>
        <w:ind w:left="1276" w:right="-180"/>
        <w:rPr>
          <w:rFonts w:cs="Arial"/>
          <w:lang w:val="fr-FR"/>
        </w:rPr>
      </w:pPr>
      <w:r w:rsidRPr="00620FB1">
        <w:rPr>
          <w:rFonts w:cs="Arial"/>
          <w:lang w:val="fr-FR"/>
        </w:rPr>
        <w:t>ADRESA </w:t>
      </w:r>
      <w:r w:rsidR="002F0B0E" w:rsidRPr="00620FB1">
        <w:rPr>
          <w:rFonts w:cs="Arial"/>
          <w:lang w:val="fr-FR"/>
        </w:rPr>
        <w:t xml:space="preserve"> DIN BUCURESTI____</w:t>
      </w:r>
      <w:r w:rsidRPr="00620FB1">
        <w:rPr>
          <w:rFonts w:cs="Arial"/>
          <w:lang w:val="fr-FR"/>
        </w:rPr>
        <w:t>_____________________________________________________________</w:t>
      </w:r>
    </w:p>
    <w:p w:rsidR="000A6EF6" w:rsidRPr="00620FB1" w:rsidRDefault="000A6EF6" w:rsidP="00345D63">
      <w:pPr>
        <w:ind w:right="-180" w:hanging="425"/>
        <w:rPr>
          <w:rFonts w:cs="Arial"/>
          <w:lang w:val="fr-FR"/>
        </w:rPr>
      </w:pPr>
      <w:r w:rsidRPr="00620FB1">
        <w:rPr>
          <w:rFonts w:cs="Arial"/>
          <w:lang w:val="fr-FR"/>
        </w:rPr>
        <w:t>NUME SI PRENUME</w:t>
      </w:r>
      <w:r w:rsidR="00345D63" w:rsidRPr="00620FB1">
        <w:rPr>
          <w:rFonts w:cs="Arial"/>
          <w:lang w:val="fr-FR"/>
        </w:rPr>
        <w:t xml:space="preserve"> COPIL</w:t>
      </w:r>
      <w:r w:rsidR="00950F68" w:rsidRPr="00620FB1">
        <w:rPr>
          <w:rFonts w:cs="Arial"/>
          <w:lang w:val="fr-FR"/>
        </w:rPr>
        <w:tab/>
      </w:r>
      <w:r w:rsidR="00950F68" w:rsidRPr="00620FB1">
        <w:rPr>
          <w:rFonts w:cs="Arial"/>
          <w:lang w:val="fr-FR"/>
        </w:rPr>
        <w:tab/>
      </w:r>
      <w:r w:rsidR="00950F68" w:rsidRPr="00620FB1">
        <w:rPr>
          <w:rFonts w:cs="Arial"/>
          <w:lang w:val="fr-FR"/>
        </w:rPr>
        <w:tab/>
      </w:r>
      <w:r w:rsidR="00950F68" w:rsidRPr="00620FB1">
        <w:rPr>
          <w:rFonts w:cs="Arial"/>
          <w:lang w:val="fr-FR"/>
        </w:rPr>
        <w:tab/>
      </w:r>
      <w:r w:rsidR="00950F68" w:rsidRPr="00620FB1">
        <w:rPr>
          <w:rFonts w:cs="Arial"/>
          <w:lang w:val="fr-FR"/>
        </w:rPr>
        <w:tab/>
      </w:r>
      <w:r w:rsidR="00950F68" w:rsidRPr="00620FB1">
        <w:rPr>
          <w:rFonts w:cs="Arial"/>
          <w:lang w:val="fr-FR"/>
        </w:rPr>
        <w:tab/>
      </w:r>
      <w:r w:rsidR="002F0B0E" w:rsidRPr="00620FB1">
        <w:rPr>
          <w:rFonts w:cs="Arial"/>
          <w:lang w:val="fr-FR"/>
        </w:rPr>
        <w:tab/>
        <w:t>CNP</w:t>
      </w:r>
      <w:r w:rsidRPr="00620FB1">
        <w:rPr>
          <w:rFonts w:cs="Arial"/>
          <w:lang w:val="fr-FR"/>
        </w:rPr>
        <w:tab/>
      </w:r>
    </w:p>
    <w:p w:rsidR="000A6EF6" w:rsidRPr="00620FB1" w:rsidRDefault="000A6EF6" w:rsidP="00723189">
      <w:pPr>
        <w:ind w:left="1276" w:right="-180"/>
        <w:rPr>
          <w:rFonts w:cs="Arial"/>
          <w:lang w:val="fr-FR"/>
        </w:rPr>
      </w:pPr>
      <w:r w:rsidRPr="00620FB1">
        <w:rPr>
          <w:rFonts w:cs="Arial"/>
          <w:lang w:val="fr-FR"/>
        </w:rPr>
        <w:t>____________________________________________________________________________________</w:t>
      </w:r>
    </w:p>
    <w:p w:rsidR="000A6EF6" w:rsidRPr="00620FB1" w:rsidRDefault="000A6EF6" w:rsidP="00723189">
      <w:pPr>
        <w:ind w:left="1276" w:right="-180"/>
        <w:rPr>
          <w:rFonts w:cs="Arial"/>
          <w:lang w:val="fr-FR"/>
        </w:rPr>
      </w:pPr>
      <w:r w:rsidRPr="00620FB1">
        <w:rPr>
          <w:rFonts w:cs="Arial"/>
          <w:lang w:val="fr-FR"/>
        </w:rPr>
        <w:t>____________________________________________________________________________________</w:t>
      </w:r>
    </w:p>
    <w:p w:rsidR="000A6EF6" w:rsidRPr="00620FB1" w:rsidRDefault="000A6EF6" w:rsidP="00723189">
      <w:pPr>
        <w:ind w:left="1276" w:right="-180"/>
        <w:rPr>
          <w:rFonts w:cs="Arial"/>
          <w:lang w:val="fr-FR"/>
        </w:rPr>
      </w:pPr>
      <w:r w:rsidRPr="00620FB1">
        <w:rPr>
          <w:rFonts w:cs="Arial"/>
          <w:lang w:val="fr-FR"/>
        </w:rPr>
        <w:t>____________________________________________________________________________________</w:t>
      </w:r>
    </w:p>
    <w:p w:rsidR="000A6EF6" w:rsidRPr="00620FB1" w:rsidRDefault="000A6EF6" w:rsidP="00723189">
      <w:pPr>
        <w:ind w:left="1276" w:right="-180"/>
        <w:rPr>
          <w:rFonts w:cs="Arial"/>
          <w:lang w:val="fr-FR"/>
        </w:rPr>
      </w:pPr>
      <w:r w:rsidRPr="00620FB1">
        <w:rPr>
          <w:rFonts w:cs="Arial"/>
          <w:lang w:val="fr-FR"/>
        </w:rPr>
        <w:t>____________________________________________________________________________________</w:t>
      </w:r>
    </w:p>
    <w:p w:rsidR="00883DCC" w:rsidRPr="00620FB1" w:rsidRDefault="00883DCC" w:rsidP="00723189">
      <w:pPr>
        <w:ind w:left="1276" w:right="-180"/>
        <w:rPr>
          <w:rFonts w:cs="Arial"/>
          <w:lang w:val="fr-FR"/>
        </w:rPr>
      </w:pPr>
    </w:p>
    <w:p w:rsidR="000A6EF6" w:rsidRPr="00620FB1" w:rsidRDefault="000A6EF6" w:rsidP="00723189">
      <w:pPr>
        <w:ind w:left="1276" w:right="-180"/>
        <w:rPr>
          <w:rFonts w:cs="Arial"/>
        </w:rPr>
      </w:pPr>
      <w:r w:rsidRPr="00620FB1">
        <w:rPr>
          <w:rFonts w:cs="Arial"/>
          <w:lang w:val="fr-FR"/>
        </w:rPr>
        <w:t>SCHIMBAT</w:t>
      </w:r>
      <w:r w:rsidR="00883DCC" w:rsidRPr="00620FB1">
        <w:rPr>
          <w:rFonts w:cs="Arial"/>
          <w:lang w:val="fr-FR"/>
        </w:rPr>
        <w:t xml:space="preserve"> </w:t>
      </w:r>
      <w:r w:rsidR="00780B53">
        <w:rPr>
          <w:rFonts w:cs="Arial"/>
          <w:lang w:val="fr-FR"/>
        </w:rPr>
        <w:t xml:space="preserve"> </w:t>
      </w:r>
      <w:r w:rsidR="00883DCC" w:rsidRPr="00620FB1">
        <w:rPr>
          <w:rFonts w:cs="Arial"/>
          <w:lang w:val="fr-FR"/>
        </w:rPr>
        <w:t>N</w:t>
      </w:r>
      <w:r w:rsidRPr="00620FB1">
        <w:rPr>
          <w:rFonts w:cs="Arial"/>
          <w:lang w:val="fr-FR"/>
        </w:rPr>
        <w:t xml:space="preserve">UMELE </w:t>
      </w:r>
      <w:r w:rsidR="00780B53">
        <w:rPr>
          <w:rFonts w:cs="Arial"/>
          <w:lang w:val="fr-FR"/>
        </w:rPr>
        <w:t xml:space="preserve"> </w:t>
      </w:r>
      <w:r w:rsidRPr="00620FB1">
        <w:rPr>
          <w:rFonts w:cs="Arial"/>
          <w:lang w:val="fr-FR"/>
        </w:rPr>
        <w:t>SI PRENUMELE</w:t>
      </w:r>
      <w:r w:rsidR="00780B53">
        <w:rPr>
          <w:rFonts w:cs="Arial"/>
          <w:lang w:val="fr-FR"/>
        </w:rPr>
        <w:t xml:space="preserve"> </w:t>
      </w:r>
      <w:r w:rsidR="00883DCC" w:rsidRPr="00620FB1">
        <w:rPr>
          <w:rFonts w:cs="Arial"/>
          <w:lang w:val="fr-FR"/>
        </w:rPr>
        <w:t xml:space="preserve"> RL.</w:t>
      </w:r>
      <w:r w:rsidRPr="00620FB1">
        <w:rPr>
          <w:rFonts w:cs="Arial"/>
        </w:rPr>
        <w:t>:_______________________</w:t>
      </w:r>
      <w:r w:rsidR="00723189" w:rsidRPr="00620FB1">
        <w:rPr>
          <w:rFonts w:cs="Arial"/>
        </w:rPr>
        <w:t>__</w:t>
      </w:r>
      <w:r w:rsidRPr="00620FB1">
        <w:rPr>
          <w:rFonts w:cs="Arial"/>
        </w:rPr>
        <w:t>______</w:t>
      </w:r>
      <w:r w:rsidR="00883DCC" w:rsidRPr="00620FB1">
        <w:rPr>
          <w:rFonts w:cs="Arial"/>
        </w:rPr>
        <w:t>____________________</w:t>
      </w:r>
    </w:p>
    <w:p w:rsidR="00661978" w:rsidRPr="00620FB1" w:rsidRDefault="00661978" w:rsidP="00723189">
      <w:pPr>
        <w:ind w:left="1276" w:right="-180"/>
        <w:rPr>
          <w:rFonts w:cs="Arial"/>
          <w:lang w:val="fr-FR"/>
        </w:rPr>
      </w:pPr>
    </w:p>
    <w:p w:rsidR="000A6EF6" w:rsidRPr="00620FB1" w:rsidRDefault="000A6EF6" w:rsidP="00723189">
      <w:pPr>
        <w:ind w:left="1276"/>
        <w:rPr>
          <w:rFonts w:cs="Arial"/>
        </w:rPr>
      </w:pPr>
      <w:proofErr w:type="gramStart"/>
      <w:r w:rsidRPr="00620FB1">
        <w:rPr>
          <w:rFonts w:cs="Arial"/>
        </w:rPr>
        <w:t>NOUA</w:t>
      </w:r>
      <w:r w:rsidR="00780B53">
        <w:rPr>
          <w:rFonts w:cs="Arial"/>
        </w:rPr>
        <w:t xml:space="preserve"> </w:t>
      </w:r>
      <w:r w:rsidRPr="00620FB1">
        <w:rPr>
          <w:rFonts w:cs="Arial"/>
        </w:rPr>
        <w:t xml:space="preserve"> ADRESA</w:t>
      </w:r>
      <w:proofErr w:type="gramEnd"/>
      <w:r w:rsidR="00780B53">
        <w:rPr>
          <w:rFonts w:cs="Arial"/>
        </w:rPr>
        <w:t xml:space="preserve"> </w:t>
      </w:r>
      <w:r w:rsidRPr="00620FB1">
        <w:rPr>
          <w:rFonts w:cs="Arial"/>
        </w:rPr>
        <w:t xml:space="preserve">DE </w:t>
      </w:r>
      <w:r w:rsidR="00780B53">
        <w:rPr>
          <w:rFonts w:cs="Arial"/>
        </w:rPr>
        <w:t xml:space="preserve"> </w:t>
      </w:r>
      <w:r w:rsidRPr="00620FB1">
        <w:rPr>
          <w:rFonts w:cs="Arial"/>
        </w:rPr>
        <w:t>TRANSFER:________________</w:t>
      </w:r>
      <w:r w:rsidR="00883DCC" w:rsidRPr="00620FB1">
        <w:rPr>
          <w:rFonts w:cs="Arial"/>
        </w:rPr>
        <w:t>__________________</w:t>
      </w:r>
      <w:r w:rsidR="00723189" w:rsidRPr="00620FB1">
        <w:rPr>
          <w:rFonts w:cs="Arial"/>
        </w:rPr>
        <w:t>_</w:t>
      </w:r>
      <w:r w:rsidR="00883DCC" w:rsidRPr="00620FB1">
        <w:rPr>
          <w:rFonts w:cs="Arial"/>
        </w:rPr>
        <w:t>_______________________</w:t>
      </w:r>
      <w:r w:rsidR="00661978" w:rsidRPr="00620FB1">
        <w:rPr>
          <w:rFonts w:cs="Arial"/>
        </w:rPr>
        <w:t>__</w:t>
      </w:r>
    </w:p>
    <w:p w:rsidR="000A6EF6" w:rsidRPr="00620FB1" w:rsidRDefault="00661978" w:rsidP="00723189">
      <w:pPr>
        <w:ind w:left="1276"/>
        <w:rPr>
          <w:rFonts w:cs="Arial"/>
        </w:rPr>
      </w:pPr>
      <w:r w:rsidRPr="00620FB1">
        <w:rPr>
          <w:rFonts w:cs="Arial"/>
        </w:rPr>
        <w:t>__</w:t>
      </w:r>
      <w:r w:rsidR="000A6EF6" w:rsidRPr="00620FB1">
        <w:rPr>
          <w:rFonts w:cs="Arial"/>
        </w:rPr>
        <w:t>_______________________________________________________________________</w:t>
      </w:r>
      <w:r w:rsidRPr="00620FB1">
        <w:rPr>
          <w:rFonts w:cs="Arial"/>
        </w:rPr>
        <w:t>____________</w:t>
      </w:r>
    </w:p>
    <w:p w:rsidR="000A6EF6" w:rsidRPr="00620FB1" w:rsidRDefault="000A6EF6" w:rsidP="00723189">
      <w:pPr>
        <w:ind w:left="1276"/>
        <w:rPr>
          <w:rFonts w:cs="Arial"/>
        </w:rPr>
      </w:pPr>
    </w:p>
    <w:p w:rsidR="00661978" w:rsidRPr="00620FB1" w:rsidRDefault="00661978" w:rsidP="00723189">
      <w:pPr>
        <w:ind w:left="1276"/>
        <w:rPr>
          <w:rFonts w:cs="Arial"/>
        </w:rPr>
      </w:pPr>
      <w:r w:rsidRPr="00620FB1">
        <w:rPr>
          <w:rFonts w:cs="Arial"/>
        </w:rPr>
        <w:t>TELEFON______________________</w:t>
      </w:r>
    </w:p>
    <w:p w:rsidR="000A6EF6" w:rsidRPr="00620FB1" w:rsidRDefault="000A6EF6" w:rsidP="00723189">
      <w:pPr>
        <w:ind w:left="1276"/>
        <w:rPr>
          <w:rFonts w:cs="Arial"/>
        </w:rPr>
      </w:pPr>
    </w:p>
    <w:p w:rsidR="000A6EF6" w:rsidRPr="00620FB1" w:rsidRDefault="00F6298B" w:rsidP="00723189">
      <w:pPr>
        <w:ind w:left="1276"/>
        <w:rPr>
          <w:rFonts w:cs="Arial"/>
        </w:rPr>
      </w:pPr>
      <w:r w:rsidRPr="00620FB1">
        <w:rPr>
          <w:rFonts w:cs="Arial"/>
        </w:rPr>
        <w:t>DATA</w:t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Pr="00620FB1">
        <w:rPr>
          <w:rFonts w:cs="Arial"/>
        </w:rPr>
        <w:tab/>
      </w:r>
      <w:r w:rsidR="000A6EF6" w:rsidRPr="00620FB1">
        <w:rPr>
          <w:rFonts w:cs="Arial"/>
        </w:rPr>
        <w:t xml:space="preserve"> SEMNATURA______________     </w:t>
      </w:r>
    </w:p>
    <w:p w:rsidR="00414B49" w:rsidRPr="00620FB1" w:rsidRDefault="00414B49" w:rsidP="00A00573">
      <w:pPr>
        <w:ind w:left="1276"/>
      </w:pPr>
    </w:p>
    <w:sectPr w:rsidR="00414B49" w:rsidRPr="00620FB1" w:rsidSect="004405BF">
      <w:footerReference w:type="default" r:id="rId7"/>
      <w:footerReference w:type="first" r:id="rId8"/>
      <w:pgSz w:w="11900" w:h="16840"/>
      <w:pgMar w:top="811" w:right="561" w:bottom="1560" w:left="426" w:header="567" w:footer="46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6B1" w:rsidRDefault="007B56B1" w:rsidP="00CD5B3B">
      <w:r>
        <w:separator/>
      </w:r>
    </w:p>
  </w:endnote>
  <w:endnote w:type="continuationSeparator" w:id="0">
    <w:p w:rsidR="007B56B1" w:rsidRDefault="007B56B1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CB" w:rsidRDefault="00A428CB" w:rsidP="001646A4">
    <w:pPr>
      <w:pStyle w:val="Footer"/>
      <w:spacing w:after="0"/>
      <w:ind w:left="0"/>
      <w:rPr>
        <w:sz w:val="14"/>
        <w:szCs w:val="14"/>
        <w:lang w:val="ro-RO"/>
      </w:rPr>
    </w:pPr>
  </w:p>
  <w:p w:rsidR="00A428CB" w:rsidRPr="003674EF" w:rsidRDefault="008F5E7D" w:rsidP="00A428CB">
    <w:pPr>
      <w:pStyle w:val="Footer"/>
      <w:spacing w:after="0"/>
      <w:rPr>
        <w:rFonts w:ascii="Trebuchet MS" w:hAnsi="Trebuchet MS"/>
        <w:sz w:val="14"/>
        <w:szCs w:val="14"/>
      </w:rPr>
    </w:pPr>
    <w:r w:rsidRPr="003674EF">
      <w:rPr>
        <w:rFonts w:ascii="Trebuchet MS" w:hAnsi="Trebuchet MS"/>
        <w:sz w:val="14"/>
        <w:szCs w:val="14"/>
        <w:lang w:val="ro-RO"/>
      </w:rPr>
      <w:t>Str……</w:t>
    </w:r>
    <w:r w:rsidR="00A428CB" w:rsidRPr="003674EF">
      <w:rPr>
        <w:rFonts w:ascii="Trebuchet MS" w:hAnsi="Trebuchet MS"/>
        <w:sz w:val="14"/>
        <w:szCs w:val="14"/>
      </w:rPr>
      <w:t>, nr</w:t>
    </w:r>
    <w:r w:rsidRPr="003674EF">
      <w:rPr>
        <w:rFonts w:ascii="Trebuchet MS" w:hAnsi="Trebuchet MS"/>
        <w:sz w:val="14"/>
        <w:szCs w:val="14"/>
      </w:rPr>
      <w:t>…….</w:t>
    </w:r>
    <w:r w:rsidR="00A428CB" w:rsidRPr="003674EF">
      <w:rPr>
        <w:rFonts w:ascii="Trebuchet MS" w:hAnsi="Trebuchet MS"/>
        <w:sz w:val="14"/>
        <w:szCs w:val="14"/>
      </w:rPr>
      <w:t xml:space="preserve">, </w:t>
    </w:r>
    <w:proofErr w:type="spellStart"/>
    <w:r w:rsidRPr="003674EF">
      <w:rPr>
        <w:rFonts w:ascii="Trebuchet MS" w:hAnsi="Trebuchet MS"/>
        <w:sz w:val="14"/>
        <w:szCs w:val="14"/>
      </w:rPr>
      <w:t>Oras</w:t>
    </w:r>
    <w:proofErr w:type="spellEnd"/>
    <w:r w:rsidRPr="003674EF">
      <w:rPr>
        <w:rFonts w:ascii="Trebuchet MS" w:hAnsi="Trebuchet MS"/>
        <w:sz w:val="14"/>
        <w:szCs w:val="14"/>
      </w:rPr>
      <w:t>…., Jude</w:t>
    </w:r>
    <w:r w:rsidRPr="003674EF">
      <w:rPr>
        <w:rFonts w:ascii="Trebuchet MS" w:hAnsi="Trebuchet MS"/>
        <w:sz w:val="14"/>
        <w:szCs w:val="14"/>
        <w:lang w:val="ro-RO"/>
      </w:rPr>
      <w:t>ţ…….</w:t>
    </w:r>
    <w:proofErr w:type="spellStart"/>
    <w:r w:rsidR="00A428CB" w:rsidRPr="003674EF">
      <w:rPr>
        <w:rFonts w:ascii="Trebuchet MS" w:hAnsi="Trebuchet MS"/>
        <w:sz w:val="14"/>
        <w:szCs w:val="14"/>
      </w:rPr>
      <w:t>i</w:t>
    </w:r>
    <w:proofErr w:type="spellEnd"/>
    <w:r w:rsidR="00A428CB" w:rsidRPr="003674EF">
      <w:rPr>
        <w:rFonts w:ascii="Trebuchet MS" w:hAnsi="Trebuchet MS"/>
        <w:sz w:val="14"/>
        <w:szCs w:val="14"/>
      </w:rPr>
      <w:tab/>
    </w:r>
  </w:p>
  <w:p w:rsidR="00A428CB" w:rsidRPr="003674EF" w:rsidRDefault="00A428CB" w:rsidP="00A428CB">
    <w:pPr>
      <w:pStyle w:val="Footer"/>
      <w:spacing w:after="0"/>
      <w:rPr>
        <w:rFonts w:ascii="Trebuchet MS" w:hAnsi="Trebuchet MS"/>
        <w:sz w:val="14"/>
        <w:szCs w:val="14"/>
        <w:lang w:val="ro-RO"/>
      </w:rPr>
    </w:pPr>
    <w:r w:rsidRPr="003674EF">
      <w:rPr>
        <w:rFonts w:ascii="Trebuchet MS" w:hAnsi="Trebuchet MS"/>
        <w:sz w:val="14"/>
        <w:szCs w:val="14"/>
      </w:rPr>
      <w:t xml:space="preserve">Tel.: </w:t>
    </w:r>
    <w:r w:rsidR="008F5E7D" w:rsidRPr="003674EF">
      <w:rPr>
        <w:rFonts w:ascii="Trebuchet MS" w:hAnsi="Trebuchet MS"/>
        <w:sz w:val="14"/>
        <w:szCs w:val="14"/>
      </w:rPr>
      <w:t>……</w:t>
    </w:r>
    <w:r w:rsidRPr="003674EF">
      <w:rPr>
        <w:rFonts w:ascii="Trebuchet MS" w:hAnsi="Trebuchet MS"/>
        <w:sz w:val="14"/>
        <w:szCs w:val="14"/>
        <w:lang w:val="ro-RO"/>
      </w:rPr>
      <w:t xml:space="preserve">; Fax: </w:t>
    </w:r>
    <w:r w:rsidR="008F5E7D" w:rsidRPr="003674EF">
      <w:rPr>
        <w:rFonts w:ascii="Trebuchet MS" w:hAnsi="Trebuchet MS"/>
        <w:sz w:val="14"/>
        <w:szCs w:val="14"/>
        <w:lang w:val="ro-RO"/>
      </w:rPr>
      <w:t>………….</w:t>
    </w:r>
  </w:p>
  <w:p w:rsidR="00A428CB" w:rsidRPr="003674EF" w:rsidRDefault="008F5E7D" w:rsidP="00A428CB">
    <w:pPr>
      <w:pStyle w:val="Footer"/>
      <w:spacing w:after="0"/>
      <w:rPr>
        <w:rFonts w:ascii="Trebuchet MS" w:hAnsi="Trebuchet MS"/>
        <w:sz w:val="14"/>
        <w:szCs w:val="14"/>
      </w:rPr>
    </w:pPr>
    <w:r w:rsidRPr="003674EF">
      <w:rPr>
        <w:rFonts w:ascii="Trebuchet MS" w:hAnsi="Trebuchet MS"/>
        <w:sz w:val="14"/>
        <w:szCs w:val="14"/>
      </w:rPr>
      <w:t>………</w:t>
    </w:r>
    <w:r w:rsidR="00A428CB" w:rsidRPr="003674EF">
      <w:rPr>
        <w:rFonts w:ascii="Trebuchet MS" w:hAnsi="Trebuchet MS"/>
        <w:sz w:val="14"/>
        <w:szCs w:val="14"/>
      </w:rPr>
      <w:t>@</w:t>
    </w:r>
    <w:r w:rsidR="00A428CB" w:rsidRPr="003674EF">
      <w:rPr>
        <w:rFonts w:ascii="Trebuchet MS" w:hAnsi="Trebuchet MS"/>
        <w:sz w:val="14"/>
        <w:szCs w:val="14"/>
        <w:lang w:val="ro-RO"/>
      </w:rPr>
      <w:t>prestatiisociale</w:t>
    </w:r>
    <w:r w:rsidR="00A428CB" w:rsidRPr="003674EF">
      <w:rPr>
        <w:rFonts w:ascii="Trebuchet MS" w:hAnsi="Trebuchet MS"/>
        <w:sz w:val="14"/>
        <w:szCs w:val="14"/>
      </w:rPr>
      <w:t>.</w:t>
    </w:r>
    <w:proofErr w:type="spellStart"/>
    <w:r w:rsidR="00A428CB" w:rsidRPr="003674EF">
      <w:rPr>
        <w:rFonts w:ascii="Trebuchet MS" w:hAnsi="Trebuchet MS"/>
        <w:sz w:val="14"/>
        <w:szCs w:val="14"/>
      </w:rPr>
      <w:t>ro</w:t>
    </w:r>
    <w:proofErr w:type="spellEnd"/>
  </w:p>
  <w:p w:rsidR="00A428CB" w:rsidRPr="003674EF" w:rsidRDefault="00A428CB" w:rsidP="00A428CB">
    <w:pPr>
      <w:pStyle w:val="Footer"/>
      <w:spacing w:after="0"/>
      <w:rPr>
        <w:rFonts w:ascii="Trebuchet MS" w:hAnsi="Trebuchet MS"/>
        <w:b/>
        <w:sz w:val="14"/>
        <w:szCs w:val="14"/>
      </w:rPr>
    </w:pPr>
    <w:proofErr w:type="gramStart"/>
    <w:r w:rsidRPr="003674EF">
      <w:rPr>
        <w:rFonts w:ascii="Trebuchet MS" w:hAnsi="Trebuchet MS"/>
        <w:b/>
        <w:sz w:val="14"/>
        <w:szCs w:val="14"/>
      </w:rPr>
      <w:t>www</w:t>
    </w:r>
    <w:proofErr w:type="gramEnd"/>
    <w:r w:rsidR="008F5E7D" w:rsidRPr="003674EF">
      <w:rPr>
        <w:rFonts w:ascii="Trebuchet MS" w:hAnsi="Trebuchet MS"/>
        <w:b/>
        <w:sz w:val="14"/>
        <w:szCs w:val="14"/>
      </w:rPr>
      <w:t>………..</w:t>
    </w:r>
    <w:r w:rsidRPr="003674EF">
      <w:rPr>
        <w:rFonts w:ascii="Trebuchet MS" w:hAnsi="Trebuchet MS"/>
        <w:b/>
        <w:sz w:val="14"/>
        <w:szCs w:val="14"/>
      </w:rPr>
      <w:t>.</w:t>
    </w:r>
    <w:proofErr w:type="spellStart"/>
    <w:r w:rsidRPr="003674EF">
      <w:rPr>
        <w:rFonts w:ascii="Trebuchet MS" w:hAnsi="Trebuchet MS"/>
        <w:b/>
        <w:sz w:val="14"/>
        <w:szCs w:val="14"/>
      </w:rPr>
      <w:t>ro</w:t>
    </w:r>
    <w:proofErr w:type="spellEnd"/>
  </w:p>
  <w:p w:rsidR="00A428CB" w:rsidRDefault="00A428CB" w:rsidP="00A428CB">
    <w:pPr>
      <w:pStyle w:val="Footer"/>
      <w:tabs>
        <w:tab w:val="left" w:pos="2000"/>
        <w:tab w:val="right" w:pos="10773"/>
      </w:tabs>
      <w:jc w:val="right"/>
    </w:pPr>
    <w:r>
      <w:rPr>
        <w:b/>
      </w:rPr>
      <w:tab/>
    </w:r>
    <w:r>
      <w:rPr>
        <w:b/>
      </w:rPr>
      <w:tab/>
    </w:r>
    <w:r>
      <w:rPr>
        <w:b/>
      </w:rPr>
      <w:tab/>
    </w:r>
    <w:r w:rsidR="001A35F4">
      <w:rPr>
        <w:b/>
      </w:rPr>
      <w:fldChar w:fldCharType="begin"/>
    </w:r>
    <w:r>
      <w:rPr>
        <w:b/>
      </w:rPr>
      <w:instrText xml:space="preserve"> PAGE </w:instrText>
    </w:r>
    <w:r w:rsidR="001A35F4">
      <w:rPr>
        <w:b/>
      </w:rPr>
      <w:fldChar w:fldCharType="separate"/>
    </w:r>
    <w:r w:rsidR="00720D43">
      <w:rPr>
        <w:b/>
        <w:noProof/>
      </w:rPr>
      <w:t>2</w:t>
    </w:r>
    <w:r w:rsidR="001A35F4">
      <w:rPr>
        <w:b/>
      </w:rPr>
      <w:fldChar w:fldCharType="end"/>
    </w:r>
    <w:r>
      <w:rPr>
        <w:b/>
      </w:rPr>
      <w:t>/</w:t>
    </w:r>
    <w:r w:rsidR="001A35F4">
      <w:rPr>
        <w:b/>
      </w:rPr>
      <w:fldChar w:fldCharType="begin"/>
    </w:r>
    <w:r>
      <w:rPr>
        <w:b/>
      </w:rPr>
      <w:instrText xml:space="preserve"> NUMPAGES  </w:instrText>
    </w:r>
    <w:r w:rsidR="001A35F4">
      <w:rPr>
        <w:b/>
      </w:rPr>
      <w:fldChar w:fldCharType="separate"/>
    </w:r>
    <w:r w:rsidR="00720D43">
      <w:rPr>
        <w:b/>
        <w:noProof/>
      </w:rPr>
      <w:t>2</w:t>
    </w:r>
    <w:r w:rsidR="001A35F4">
      <w:rPr>
        <w:b/>
      </w:rPr>
      <w:fldChar w:fldCharType="end"/>
    </w:r>
  </w:p>
  <w:p w:rsidR="001213E0" w:rsidRDefault="001213E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13" w:rsidRPr="00176910" w:rsidRDefault="00113C13" w:rsidP="00776977">
    <w:pPr>
      <w:pStyle w:val="Footer"/>
      <w:spacing w:after="0" w:line="240" w:lineRule="auto"/>
      <w:ind w:left="1276"/>
      <w:rPr>
        <w:rFonts w:ascii="Trebuchet MS" w:hAnsi="Trebuchet MS"/>
        <w:sz w:val="16"/>
        <w:szCs w:val="14"/>
      </w:rPr>
    </w:pPr>
    <w:r w:rsidRPr="00176910">
      <w:rPr>
        <w:rFonts w:ascii="Trebuchet MS" w:hAnsi="Trebuchet MS"/>
        <w:sz w:val="16"/>
        <w:szCs w:val="14"/>
        <w:lang w:val="ro-RO"/>
      </w:rPr>
      <w:t>Str</w:t>
    </w:r>
    <w:r w:rsidRPr="00176910">
      <w:rPr>
        <w:rFonts w:ascii="Trebuchet MS" w:hAnsi="Trebuchet MS"/>
        <w:b/>
        <w:sz w:val="16"/>
        <w:szCs w:val="14"/>
        <w:lang w:val="ro-RO"/>
      </w:rPr>
      <w:t>.</w:t>
    </w:r>
    <w:r w:rsidRPr="00176910">
      <w:rPr>
        <w:rFonts w:ascii="Trebuchet MS" w:hAnsi="Trebuchet MS"/>
        <w:sz w:val="16"/>
        <w:szCs w:val="14"/>
        <w:lang w:val="ro-RO"/>
      </w:rPr>
      <w:t xml:space="preserve"> Ion Câmpineanu</w:t>
    </w:r>
    <w:r w:rsidRPr="00176910">
      <w:rPr>
        <w:rFonts w:ascii="Trebuchet MS" w:hAnsi="Trebuchet MS"/>
        <w:sz w:val="16"/>
        <w:szCs w:val="14"/>
      </w:rPr>
      <w:t xml:space="preserve">, nr. 20, </w:t>
    </w:r>
    <w:proofErr w:type="spellStart"/>
    <w:r w:rsidRPr="00176910">
      <w:rPr>
        <w:rFonts w:ascii="Trebuchet MS" w:hAnsi="Trebuchet MS"/>
        <w:sz w:val="16"/>
        <w:szCs w:val="14"/>
      </w:rPr>
      <w:t>București</w:t>
    </w:r>
    <w:proofErr w:type="spellEnd"/>
    <w:r w:rsidRPr="00176910">
      <w:rPr>
        <w:rFonts w:ascii="Trebuchet MS" w:hAnsi="Trebuchet MS"/>
        <w:sz w:val="16"/>
        <w:szCs w:val="14"/>
      </w:rPr>
      <w:t>, Sector 1</w:t>
    </w:r>
  </w:p>
  <w:p w:rsidR="00113C13" w:rsidRPr="00176910" w:rsidRDefault="00113C13" w:rsidP="00776977">
    <w:pPr>
      <w:pStyle w:val="Footer"/>
      <w:spacing w:after="0" w:line="240" w:lineRule="auto"/>
      <w:ind w:left="1276"/>
      <w:rPr>
        <w:rFonts w:ascii="Trebuchet MS" w:hAnsi="Trebuchet MS"/>
        <w:sz w:val="16"/>
        <w:szCs w:val="14"/>
        <w:lang w:val="ro-RO"/>
      </w:rPr>
    </w:pPr>
    <w:r w:rsidRPr="00176910">
      <w:rPr>
        <w:rFonts w:ascii="Trebuchet MS" w:hAnsi="Trebuchet MS"/>
        <w:sz w:val="16"/>
        <w:szCs w:val="14"/>
      </w:rPr>
      <w:t>Tel.: 0213168415</w:t>
    </w:r>
    <w:r w:rsidRPr="00176910">
      <w:rPr>
        <w:rFonts w:ascii="Trebuchet MS" w:hAnsi="Trebuchet MS"/>
        <w:sz w:val="16"/>
        <w:szCs w:val="14"/>
        <w:lang w:val="ro-RO"/>
      </w:rPr>
      <w:t>; Fax: 0213168416</w:t>
    </w:r>
  </w:p>
  <w:p w:rsidR="00113C13" w:rsidRPr="00176910" w:rsidRDefault="001A35F4" w:rsidP="00776977">
    <w:pPr>
      <w:pStyle w:val="Footer"/>
      <w:spacing w:after="0" w:line="240" w:lineRule="auto"/>
      <w:ind w:left="1276"/>
      <w:rPr>
        <w:rFonts w:ascii="Trebuchet MS" w:hAnsi="Trebuchet MS"/>
        <w:sz w:val="16"/>
        <w:szCs w:val="14"/>
        <w:lang w:val="ro-RO"/>
      </w:rPr>
    </w:pPr>
    <w:hyperlink r:id="rId1" w:history="1">
      <w:r w:rsidR="00113C13" w:rsidRPr="00176910">
        <w:rPr>
          <w:rStyle w:val="Hyperlink"/>
          <w:rFonts w:ascii="Trebuchet MS" w:hAnsi="Trebuchet MS"/>
          <w:sz w:val="16"/>
          <w:szCs w:val="14"/>
        </w:rPr>
        <w:t>apismb@</w:t>
      </w:r>
      <w:r w:rsidR="00113C13" w:rsidRPr="00176910">
        <w:rPr>
          <w:rStyle w:val="Hyperlink"/>
          <w:rFonts w:ascii="Trebuchet MS" w:hAnsi="Trebuchet MS"/>
          <w:sz w:val="16"/>
          <w:szCs w:val="14"/>
          <w:lang w:val="ro-RO"/>
        </w:rPr>
        <w:t>mmanpis</w:t>
      </w:r>
      <w:r w:rsidR="00113C13" w:rsidRPr="00176910">
        <w:rPr>
          <w:rStyle w:val="Hyperlink"/>
          <w:rFonts w:ascii="Trebuchet MS" w:hAnsi="Trebuchet MS"/>
          <w:sz w:val="16"/>
          <w:szCs w:val="14"/>
        </w:rPr>
        <w:t>.</w:t>
      </w:r>
      <w:proofErr w:type="spellStart"/>
      <w:r w:rsidR="00113C13" w:rsidRPr="00176910">
        <w:rPr>
          <w:rStyle w:val="Hyperlink"/>
          <w:rFonts w:ascii="Trebuchet MS" w:hAnsi="Trebuchet MS"/>
          <w:sz w:val="16"/>
          <w:szCs w:val="14"/>
        </w:rPr>
        <w:t>ro</w:t>
      </w:r>
      <w:proofErr w:type="spellEnd"/>
    </w:hyperlink>
  </w:p>
  <w:p w:rsidR="00113C13" w:rsidRPr="00176910" w:rsidRDefault="001A35F4" w:rsidP="00776977">
    <w:pPr>
      <w:pStyle w:val="Footer"/>
      <w:spacing w:after="0" w:line="240" w:lineRule="auto"/>
      <w:ind w:left="1276"/>
      <w:rPr>
        <w:rFonts w:ascii="Trebuchet MS" w:hAnsi="Trebuchet MS"/>
        <w:b/>
        <w:sz w:val="16"/>
        <w:szCs w:val="14"/>
        <w:lang w:val="ro-RO"/>
      </w:rPr>
    </w:pPr>
    <w:hyperlink r:id="rId2" w:history="1">
      <w:r w:rsidR="00113C13" w:rsidRPr="00176910">
        <w:rPr>
          <w:rStyle w:val="Hyperlink"/>
          <w:rFonts w:ascii="Trebuchet MS" w:hAnsi="Trebuchet MS"/>
          <w:b/>
          <w:sz w:val="16"/>
          <w:szCs w:val="14"/>
        </w:rPr>
        <w:t>www.bucuresti.mmanpis.ro</w:t>
      </w:r>
    </w:hyperlink>
  </w:p>
  <w:p w:rsidR="00113C13" w:rsidRPr="00113C13" w:rsidRDefault="00113C13" w:rsidP="00776977">
    <w:pPr>
      <w:pStyle w:val="Footer"/>
      <w:spacing w:after="0" w:line="240" w:lineRule="auto"/>
      <w:ind w:left="1276"/>
      <w:rPr>
        <w:szCs w:val="14"/>
        <w:lang w:val="ro-RO"/>
      </w:rPr>
    </w:pPr>
    <w:r w:rsidRPr="00176910">
      <w:rPr>
        <w:rFonts w:ascii="Trebuchet MS" w:hAnsi="Trebuchet MS"/>
        <w:sz w:val="16"/>
        <w:szCs w:val="14"/>
      </w:rPr>
      <w:t xml:space="preserve">Operator de date cu </w:t>
    </w:r>
    <w:proofErr w:type="spellStart"/>
    <w:r w:rsidRPr="00176910">
      <w:rPr>
        <w:rFonts w:ascii="Trebuchet MS" w:hAnsi="Trebuchet MS"/>
        <w:sz w:val="16"/>
        <w:szCs w:val="14"/>
      </w:rPr>
      <w:t>caracter</w:t>
    </w:r>
    <w:proofErr w:type="spellEnd"/>
    <w:r w:rsidRPr="00176910">
      <w:rPr>
        <w:rFonts w:ascii="Trebuchet MS" w:hAnsi="Trebuchet MS"/>
        <w:sz w:val="16"/>
        <w:szCs w:val="14"/>
      </w:rPr>
      <w:t xml:space="preserve"> personal nr</w:t>
    </w:r>
    <w:r w:rsidRPr="00176910">
      <w:rPr>
        <w:rFonts w:ascii="Trebuchet MS" w:hAnsi="Trebuchet MS"/>
        <w:sz w:val="16"/>
        <w:szCs w:val="14"/>
        <w:lang w:val="ro-RO"/>
      </w:rPr>
      <w:t>.15052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6B1" w:rsidRDefault="007B56B1" w:rsidP="00CD5B3B">
      <w:r>
        <w:separator/>
      </w:r>
    </w:p>
  </w:footnote>
  <w:footnote w:type="continuationSeparator" w:id="0">
    <w:p w:rsidR="007B56B1" w:rsidRDefault="007B56B1" w:rsidP="00CD5B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F2C"/>
    <w:rsid w:val="0000151F"/>
    <w:rsid w:val="00006C11"/>
    <w:rsid w:val="0000769C"/>
    <w:rsid w:val="00010011"/>
    <w:rsid w:val="0001344E"/>
    <w:rsid w:val="000142C1"/>
    <w:rsid w:val="00016168"/>
    <w:rsid w:val="00017ACF"/>
    <w:rsid w:val="00020182"/>
    <w:rsid w:val="00023D22"/>
    <w:rsid w:val="00027215"/>
    <w:rsid w:val="00027950"/>
    <w:rsid w:val="00030612"/>
    <w:rsid w:val="00034DE7"/>
    <w:rsid w:val="000368C3"/>
    <w:rsid w:val="00036F01"/>
    <w:rsid w:val="00042E51"/>
    <w:rsid w:val="00043E37"/>
    <w:rsid w:val="0004688F"/>
    <w:rsid w:val="0005659D"/>
    <w:rsid w:val="0005678C"/>
    <w:rsid w:val="00056A2A"/>
    <w:rsid w:val="00056CA2"/>
    <w:rsid w:val="00060821"/>
    <w:rsid w:val="000617AF"/>
    <w:rsid w:val="000676C9"/>
    <w:rsid w:val="00067F25"/>
    <w:rsid w:val="0007524A"/>
    <w:rsid w:val="00077C43"/>
    <w:rsid w:val="00080274"/>
    <w:rsid w:val="00080EA5"/>
    <w:rsid w:val="000834A3"/>
    <w:rsid w:val="00083630"/>
    <w:rsid w:val="00086B8C"/>
    <w:rsid w:val="00087AE4"/>
    <w:rsid w:val="00090883"/>
    <w:rsid w:val="0009277C"/>
    <w:rsid w:val="0009353E"/>
    <w:rsid w:val="0009359E"/>
    <w:rsid w:val="000955F2"/>
    <w:rsid w:val="000A1781"/>
    <w:rsid w:val="000A6EF6"/>
    <w:rsid w:val="000B1468"/>
    <w:rsid w:val="000B206A"/>
    <w:rsid w:val="000B3BAD"/>
    <w:rsid w:val="000B4DEC"/>
    <w:rsid w:val="000B59A8"/>
    <w:rsid w:val="000C11B8"/>
    <w:rsid w:val="000E11C2"/>
    <w:rsid w:val="000E54BB"/>
    <w:rsid w:val="000F145A"/>
    <w:rsid w:val="000F549D"/>
    <w:rsid w:val="000F768B"/>
    <w:rsid w:val="00100F36"/>
    <w:rsid w:val="001057F7"/>
    <w:rsid w:val="0010717D"/>
    <w:rsid w:val="00111881"/>
    <w:rsid w:val="00112DF9"/>
    <w:rsid w:val="00113C13"/>
    <w:rsid w:val="001151A8"/>
    <w:rsid w:val="001161A8"/>
    <w:rsid w:val="001213E0"/>
    <w:rsid w:val="00121C8F"/>
    <w:rsid w:val="001220B8"/>
    <w:rsid w:val="00127569"/>
    <w:rsid w:val="001303CB"/>
    <w:rsid w:val="0013490F"/>
    <w:rsid w:val="001352FA"/>
    <w:rsid w:val="0013624B"/>
    <w:rsid w:val="001370E3"/>
    <w:rsid w:val="001439A9"/>
    <w:rsid w:val="00147A25"/>
    <w:rsid w:val="00150739"/>
    <w:rsid w:val="00150A9E"/>
    <w:rsid w:val="00150E64"/>
    <w:rsid w:val="001513BC"/>
    <w:rsid w:val="001605AA"/>
    <w:rsid w:val="00161A5A"/>
    <w:rsid w:val="001623C5"/>
    <w:rsid w:val="001646A4"/>
    <w:rsid w:val="001667DB"/>
    <w:rsid w:val="00166FB5"/>
    <w:rsid w:val="001705AA"/>
    <w:rsid w:val="00170FD7"/>
    <w:rsid w:val="001732E9"/>
    <w:rsid w:val="001736E1"/>
    <w:rsid w:val="00176910"/>
    <w:rsid w:val="001807C4"/>
    <w:rsid w:val="00181A64"/>
    <w:rsid w:val="00190597"/>
    <w:rsid w:val="00195F93"/>
    <w:rsid w:val="00196A00"/>
    <w:rsid w:val="0019783C"/>
    <w:rsid w:val="001A1611"/>
    <w:rsid w:val="001A35F4"/>
    <w:rsid w:val="001A5EF4"/>
    <w:rsid w:val="001B3120"/>
    <w:rsid w:val="001B38C6"/>
    <w:rsid w:val="001C0547"/>
    <w:rsid w:val="001C06B8"/>
    <w:rsid w:val="001C1DAE"/>
    <w:rsid w:val="001C300B"/>
    <w:rsid w:val="001C5D19"/>
    <w:rsid w:val="001D28B5"/>
    <w:rsid w:val="001D3BDC"/>
    <w:rsid w:val="001D3F48"/>
    <w:rsid w:val="001D52F0"/>
    <w:rsid w:val="001E15EB"/>
    <w:rsid w:val="001E31BE"/>
    <w:rsid w:val="001E3220"/>
    <w:rsid w:val="001E5892"/>
    <w:rsid w:val="001E69F2"/>
    <w:rsid w:val="001F47C2"/>
    <w:rsid w:val="001F4BE9"/>
    <w:rsid w:val="001F4D76"/>
    <w:rsid w:val="001F4F14"/>
    <w:rsid w:val="001F64FF"/>
    <w:rsid w:val="002016EB"/>
    <w:rsid w:val="00205B11"/>
    <w:rsid w:val="00217EA3"/>
    <w:rsid w:val="002207D1"/>
    <w:rsid w:val="00221CBA"/>
    <w:rsid w:val="00225937"/>
    <w:rsid w:val="00225C9F"/>
    <w:rsid w:val="00226735"/>
    <w:rsid w:val="0023514A"/>
    <w:rsid w:val="00235EA8"/>
    <w:rsid w:val="002529EA"/>
    <w:rsid w:val="002549E7"/>
    <w:rsid w:val="00256FA9"/>
    <w:rsid w:val="00257C9E"/>
    <w:rsid w:val="00257DA9"/>
    <w:rsid w:val="00263D26"/>
    <w:rsid w:val="00265F5E"/>
    <w:rsid w:val="00267061"/>
    <w:rsid w:val="00274F86"/>
    <w:rsid w:val="00275191"/>
    <w:rsid w:val="0027722A"/>
    <w:rsid w:val="00277427"/>
    <w:rsid w:val="0028478B"/>
    <w:rsid w:val="0028600F"/>
    <w:rsid w:val="00293099"/>
    <w:rsid w:val="0029325A"/>
    <w:rsid w:val="00293942"/>
    <w:rsid w:val="00295A57"/>
    <w:rsid w:val="002A062E"/>
    <w:rsid w:val="002A4FB1"/>
    <w:rsid w:val="002A5742"/>
    <w:rsid w:val="002B23ED"/>
    <w:rsid w:val="002B646B"/>
    <w:rsid w:val="002B72C5"/>
    <w:rsid w:val="002C7959"/>
    <w:rsid w:val="002D6E5B"/>
    <w:rsid w:val="002D7427"/>
    <w:rsid w:val="002D7516"/>
    <w:rsid w:val="002E1042"/>
    <w:rsid w:val="002E1227"/>
    <w:rsid w:val="002E1F82"/>
    <w:rsid w:val="002F0B0E"/>
    <w:rsid w:val="002F1098"/>
    <w:rsid w:val="002F713B"/>
    <w:rsid w:val="003015F0"/>
    <w:rsid w:val="00301945"/>
    <w:rsid w:val="003070E3"/>
    <w:rsid w:val="00310FA6"/>
    <w:rsid w:val="00311783"/>
    <w:rsid w:val="0031179D"/>
    <w:rsid w:val="003137BD"/>
    <w:rsid w:val="00313B3C"/>
    <w:rsid w:val="00313D50"/>
    <w:rsid w:val="00322842"/>
    <w:rsid w:val="0033088F"/>
    <w:rsid w:val="003329ED"/>
    <w:rsid w:val="00334B62"/>
    <w:rsid w:val="00335098"/>
    <w:rsid w:val="003379F3"/>
    <w:rsid w:val="00342EDC"/>
    <w:rsid w:val="00345D63"/>
    <w:rsid w:val="00347152"/>
    <w:rsid w:val="003508D1"/>
    <w:rsid w:val="00354A67"/>
    <w:rsid w:val="0036736C"/>
    <w:rsid w:val="003674E7"/>
    <w:rsid w:val="003674EF"/>
    <w:rsid w:val="003678A8"/>
    <w:rsid w:val="0037030C"/>
    <w:rsid w:val="0037082C"/>
    <w:rsid w:val="003717AA"/>
    <w:rsid w:val="00373DE1"/>
    <w:rsid w:val="003760A6"/>
    <w:rsid w:val="00380E43"/>
    <w:rsid w:val="00382598"/>
    <w:rsid w:val="00382968"/>
    <w:rsid w:val="0038565B"/>
    <w:rsid w:val="00390178"/>
    <w:rsid w:val="00393999"/>
    <w:rsid w:val="00394A58"/>
    <w:rsid w:val="00394C15"/>
    <w:rsid w:val="0039630E"/>
    <w:rsid w:val="003A3ECF"/>
    <w:rsid w:val="003A6706"/>
    <w:rsid w:val="003A6785"/>
    <w:rsid w:val="003A72D8"/>
    <w:rsid w:val="003A7525"/>
    <w:rsid w:val="003A7788"/>
    <w:rsid w:val="003B464C"/>
    <w:rsid w:val="003B7234"/>
    <w:rsid w:val="003B78CC"/>
    <w:rsid w:val="003C55BA"/>
    <w:rsid w:val="003D105E"/>
    <w:rsid w:val="003D48FF"/>
    <w:rsid w:val="003D78AE"/>
    <w:rsid w:val="003E058F"/>
    <w:rsid w:val="003E0AD0"/>
    <w:rsid w:val="003E1B30"/>
    <w:rsid w:val="003E2762"/>
    <w:rsid w:val="003E44EB"/>
    <w:rsid w:val="003E5313"/>
    <w:rsid w:val="003E5FF5"/>
    <w:rsid w:val="003E641E"/>
    <w:rsid w:val="003E775D"/>
    <w:rsid w:val="003F0A2B"/>
    <w:rsid w:val="003F46E8"/>
    <w:rsid w:val="003F4FFF"/>
    <w:rsid w:val="003F79D0"/>
    <w:rsid w:val="00400E6F"/>
    <w:rsid w:val="00403A38"/>
    <w:rsid w:val="00413806"/>
    <w:rsid w:val="004142A8"/>
    <w:rsid w:val="00414B49"/>
    <w:rsid w:val="00414CCF"/>
    <w:rsid w:val="004155BD"/>
    <w:rsid w:val="00420A4A"/>
    <w:rsid w:val="00420CC7"/>
    <w:rsid w:val="00422F20"/>
    <w:rsid w:val="004233CA"/>
    <w:rsid w:val="0042407F"/>
    <w:rsid w:val="0042472A"/>
    <w:rsid w:val="004265B2"/>
    <w:rsid w:val="0042741D"/>
    <w:rsid w:val="004306EC"/>
    <w:rsid w:val="00432E5F"/>
    <w:rsid w:val="00434638"/>
    <w:rsid w:val="004405BF"/>
    <w:rsid w:val="00444272"/>
    <w:rsid w:val="00444613"/>
    <w:rsid w:val="004451E5"/>
    <w:rsid w:val="004460EB"/>
    <w:rsid w:val="00447AB4"/>
    <w:rsid w:val="0045282B"/>
    <w:rsid w:val="004547FC"/>
    <w:rsid w:val="00455146"/>
    <w:rsid w:val="00464394"/>
    <w:rsid w:val="0046745F"/>
    <w:rsid w:val="00467AE8"/>
    <w:rsid w:val="004700AE"/>
    <w:rsid w:val="004700AF"/>
    <w:rsid w:val="004714D6"/>
    <w:rsid w:val="0047195B"/>
    <w:rsid w:val="00473791"/>
    <w:rsid w:val="004739CF"/>
    <w:rsid w:val="00476B27"/>
    <w:rsid w:val="00481F58"/>
    <w:rsid w:val="00482F38"/>
    <w:rsid w:val="00483449"/>
    <w:rsid w:val="0048437A"/>
    <w:rsid w:val="004850F6"/>
    <w:rsid w:val="0048537D"/>
    <w:rsid w:val="0048638D"/>
    <w:rsid w:val="004902BA"/>
    <w:rsid w:val="00490B1D"/>
    <w:rsid w:val="00492090"/>
    <w:rsid w:val="00493AD5"/>
    <w:rsid w:val="004944DB"/>
    <w:rsid w:val="00496096"/>
    <w:rsid w:val="00496A94"/>
    <w:rsid w:val="00497258"/>
    <w:rsid w:val="004A05D2"/>
    <w:rsid w:val="004A1FAC"/>
    <w:rsid w:val="004A541A"/>
    <w:rsid w:val="004A5D01"/>
    <w:rsid w:val="004B1C61"/>
    <w:rsid w:val="004B2958"/>
    <w:rsid w:val="004B39C8"/>
    <w:rsid w:val="004C5696"/>
    <w:rsid w:val="004C5BB8"/>
    <w:rsid w:val="004C7B03"/>
    <w:rsid w:val="004D664F"/>
    <w:rsid w:val="004E1402"/>
    <w:rsid w:val="004E4AB7"/>
    <w:rsid w:val="004E6F3C"/>
    <w:rsid w:val="004E7E1E"/>
    <w:rsid w:val="004F4AA2"/>
    <w:rsid w:val="004F6052"/>
    <w:rsid w:val="004F6904"/>
    <w:rsid w:val="004F71E0"/>
    <w:rsid w:val="004F7EB6"/>
    <w:rsid w:val="0050146A"/>
    <w:rsid w:val="00502137"/>
    <w:rsid w:val="00502492"/>
    <w:rsid w:val="00505D0F"/>
    <w:rsid w:val="00507D6A"/>
    <w:rsid w:val="005100C2"/>
    <w:rsid w:val="0051047A"/>
    <w:rsid w:val="00512CE2"/>
    <w:rsid w:val="005142C3"/>
    <w:rsid w:val="00516D09"/>
    <w:rsid w:val="00524F7F"/>
    <w:rsid w:val="00526DE9"/>
    <w:rsid w:val="00530811"/>
    <w:rsid w:val="0053101C"/>
    <w:rsid w:val="0053288D"/>
    <w:rsid w:val="00553C95"/>
    <w:rsid w:val="005565B0"/>
    <w:rsid w:val="00561C7A"/>
    <w:rsid w:val="00565D61"/>
    <w:rsid w:val="00570AB7"/>
    <w:rsid w:val="0057501B"/>
    <w:rsid w:val="00581A9B"/>
    <w:rsid w:val="00586634"/>
    <w:rsid w:val="00595470"/>
    <w:rsid w:val="005969F4"/>
    <w:rsid w:val="00596DE4"/>
    <w:rsid w:val="005A324B"/>
    <w:rsid w:val="005A3A03"/>
    <w:rsid w:val="005A7CA3"/>
    <w:rsid w:val="005B2519"/>
    <w:rsid w:val="005B3814"/>
    <w:rsid w:val="005B4B9B"/>
    <w:rsid w:val="005B4ED9"/>
    <w:rsid w:val="005B5A89"/>
    <w:rsid w:val="005B5B3B"/>
    <w:rsid w:val="005B6E51"/>
    <w:rsid w:val="005C152B"/>
    <w:rsid w:val="005C1DA5"/>
    <w:rsid w:val="005C2947"/>
    <w:rsid w:val="005D11FF"/>
    <w:rsid w:val="005D1B16"/>
    <w:rsid w:val="005D3A97"/>
    <w:rsid w:val="005D51E9"/>
    <w:rsid w:val="005D54E1"/>
    <w:rsid w:val="005D7437"/>
    <w:rsid w:val="005E139D"/>
    <w:rsid w:val="005E15E2"/>
    <w:rsid w:val="005E347A"/>
    <w:rsid w:val="005E6FFA"/>
    <w:rsid w:val="005E7225"/>
    <w:rsid w:val="005F149B"/>
    <w:rsid w:val="005F1612"/>
    <w:rsid w:val="005F19AE"/>
    <w:rsid w:val="005F7F0E"/>
    <w:rsid w:val="00601681"/>
    <w:rsid w:val="00603315"/>
    <w:rsid w:val="0060745B"/>
    <w:rsid w:val="00610209"/>
    <w:rsid w:val="00611D10"/>
    <w:rsid w:val="00614652"/>
    <w:rsid w:val="00616435"/>
    <w:rsid w:val="00620FB1"/>
    <w:rsid w:val="0062441B"/>
    <w:rsid w:val="0062443E"/>
    <w:rsid w:val="00625395"/>
    <w:rsid w:val="00630A2E"/>
    <w:rsid w:val="00633CBC"/>
    <w:rsid w:val="00634012"/>
    <w:rsid w:val="0064067C"/>
    <w:rsid w:val="00651D9F"/>
    <w:rsid w:val="00655E0A"/>
    <w:rsid w:val="006573C9"/>
    <w:rsid w:val="006575BF"/>
    <w:rsid w:val="00661978"/>
    <w:rsid w:val="00661C84"/>
    <w:rsid w:val="00664070"/>
    <w:rsid w:val="00664075"/>
    <w:rsid w:val="006640B8"/>
    <w:rsid w:val="00664A2E"/>
    <w:rsid w:val="006658E0"/>
    <w:rsid w:val="00666E8E"/>
    <w:rsid w:val="00671DAC"/>
    <w:rsid w:val="0067201B"/>
    <w:rsid w:val="00672A27"/>
    <w:rsid w:val="00686AAA"/>
    <w:rsid w:val="006901CF"/>
    <w:rsid w:val="0069415E"/>
    <w:rsid w:val="006957A9"/>
    <w:rsid w:val="00696F8D"/>
    <w:rsid w:val="006A0495"/>
    <w:rsid w:val="006A263E"/>
    <w:rsid w:val="006B26F6"/>
    <w:rsid w:val="006B3436"/>
    <w:rsid w:val="006B4710"/>
    <w:rsid w:val="006B528B"/>
    <w:rsid w:val="006B5B86"/>
    <w:rsid w:val="006B6021"/>
    <w:rsid w:val="006B60DF"/>
    <w:rsid w:val="006C0625"/>
    <w:rsid w:val="006C0A9D"/>
    <w:rsid w:val="006C61A6"/>
    <w:rsid w:val="006C64A2"/>
    <w:rsid w:val="006D0FC2"/>
    <w:rsid w:val="006D3649"/>
    <w:rsid w:val="006D450D"/>
    <w:rsid w:val="006D5132"/>
    <w:rsid w:val="006D7460"/>
    <w:rsid w:val="006E1400"/>
    <w:rsid w:val="006E1F27"/>
    <w:rsid w:val="006E7A83"/>
    <w:rsid w:val="006F2F72"/>
    <w:rsid w:val="006F6C06"/>
    <w:rsid w:val="006F6D71"/>
    <w:rsid w:val="0070060C"/>
    <w:rsid w:val="0070204E"/>
    <w:rsid w:val="007021DD"/>
    <w:rsid w:val="0070551A"/>
    <w:rsid w:val="00713549"/>
    <w:rsid w:val="00717F5E"/>
    <w:rsid w:val="007201BE"/>
    <w:rsid w:val="00720D43"/>
    <w:rsid w:val="00721108"/>
    <w:rsid w:val="00722BEC"/>
    <w:rsid w:val="00723189"/>
    <w:rsid w:val="007252DC"/>
    <w:rsid w:val="00726B1F"/>
    <w:rsid w:val="00731B79"/>
    <w:rsid w:val="00731E88"/>
    <w:rsid w:val="00731F62"/>
    <w:rsid w:val="00734C52"/>
    <w:rsid w:val="00740CD8"/>
    <w:rsid w:val="00747522"/>
    <w:rsid w:val="00751EA1"/>
    <w:rsid w:val="007522EB"/>
    <w:rsid w:val="00753597"/>
    <w:rsid w:val="00754842"/>
    <w:rsid w:val="007574DF"/>
    <w:rsid w:val="007638EA"/>
    <w:rsid w:val="00764DA2"/>
    <w:rsid w:val="00766E0E"/>
    <w:rsid w:val="00773966"/>
    <w:rsid w:val="00773F93"/>
    <w:rsid w:val="00776977"/>
    <w:rsid w:val="00780B53"/>
    <w:rsid w:val="00781667"/>
    <w:rsid w:val="00782BF8"/>
    <w:rsid w:val="00790654"/>
    <w:rsid w:val="007914E2"/>
    <w:rsid w:val="007A1710"/>
    <w:rsid w:val="007A4F4B"/>
    <w:rsid w:val="007A7CF7"/>
    <w:rsid w:val="007B005F"/>
    <w:rsid w:val="007B3437"/>
    <w:rsid w:val="007B56B1"/>
    <w:rsid w:val="007C0A92"/>
    <w:rsid w:val="007C0AA8"/>
    <w:rsid w:val="007C15DF"/>
    <w:rsid w:val="007C2B21"/>
    <w:rsid w:val="007C2CB2"/>
    <w:rsid w:val="007C35FA"/>
    <w:rsid w:val="007C5323"/>
    <w:rsid w:val="007C735A"/>
    <w:rsid w:val="007D0B96"/>
    <w:rsid w:val="007D4147"/>
    <w:rsid w:val="007D45C1"/>
    <w:rsid w:val="007D4998"/>
    <w:rsid w:val="007D60FD"/>
    <w:rsid w:val="007D78BD"/>
    <w:rsid w:val="007E1977"/>
    <w:rsid w:val="007F02F3"/>
    <w:rsid w:val="007F254F"/>
    <w:rsid w:val="007F4A05"/>
    <w:rsid w:val="007F4E53"/>
    <w:rsid w:val="007F773C"/>
    <w:rsid w:val="00800228"/>
    <w:rsid w:val="008029C7"/>
    <w:rsid w:val="008067DC"/>
    <w:rsid w:val="00811F45"/>
    <w:rsid w:val="0081391D"/>
    <w:rsid w:val="008164CF"/>
    <w:rsid w:val="0082480A"/>
    <w:rsid w:val="00832AA2"/>
    <w:rsid w:val="0083644E"/>
    <w:rsid w:val="00840DA8"/>
    <w:rsid w:val="008438C7"/>
    <w:rsid w:val="008438DE"/>
    <w:rsid w:val="0084631B"/>
    <w:rsid w:val="00846CFB"/>
    <w:rsid w:val="0085127B"/>
    <w:rsid w:val="00852A4A"/>
    <w:rsid w:val="0085560A"/>
    <w:rsid w:val="00860133"/>
    <w:rsid w:val="00863D3D"/>
    <w:rsid w:val="00866329"/>
    <w:rsid w:val="00866DE5"/>
    <w:rsid w:val="008672FA"/>
    <w:rsid w:val="008679DF"/>
    <w:rsid w:val="00870A01"/>
    <w:rsid w:val="0087100C"/>
    <w:rsid w:val="008718FE"/>
    <w:rsid w:val="00872110"/>
    <w:rsid w:val="00875FDD"/>
    <w:rsid w:val="00883DCC"/>
    <w:rsid w:val="0088450C"/>
    <w:rsid w:val="00885737"/>
    <w:rsid w:val="00890B43"/>
    <w:rsid w:val="00891A28"/>
    <w:rsid w:val="00896CE2"/>
    <w:rsid w:val="008A04AA"/>
    <w:rsid w:val="008A2AC0"/>
    <w:rsid w:val="008B1718"/>
    <w:rsid w:val="008B2C66"/>
    <w:rsid w:val="008C4503"/>
    <w:rsid w:val="008C543F"/>
    <w:rsid w:val="008C6204"/>
    <w:rsid w:val="008C6711"/>
    <w:rsid w:val="008D3093"/>
    <w:rsid w:val="008D3AB4"/>
    <w:rsid w:val="008D524A"/>
    <w:rsid w:val="008D5BE0"/>
    <w:rsid w:val="008E02E0"/>
    <w:rsid w:val="008E0897"/>
    <w:rsid w:val="008E27BF"/>
    <w:rsid w:val="008E47CF"/>
    <w:rsid w:val="008E4E79"/>
    <w:rsid w:val="008E7C83"/>
    <w:rsid w:val="008F0483"/>
    <w:rsid w:val="008F1FF9"/>
    <w:rsid w:val="008F211F"/>
    <w:rsid w:val="008F2D40"/>
    <w:rsid w:val="008F45FC"/>
    <w:rsid w:val="008F4818"/>
    <w:rsid w:val="008F5E7D"/>
    <w:rsid w:val="009022A6"/>
    <w:rsid w:val="00912664"/>
    <w:rsid w:val="00915096"/>
    <w:rsid w:val="0091683B"/>
    <w:rsid w:val="009177D6"/>
    <w:rsid w:val="0092019B"/>
    <w:rsid w:val="00920D5D"/>
    <w:rsid w:val="009240F9"/>
    <w:rsid w:val="0092431F"/>
    <w:rsid w:val="00930E85"/>
    <w:rsid w:val="00933194"/>
    <w:rsid w:val="00935A95"/>
    <w:rsid w:val="009374C1"/>
    <w:rsid w:val="00944043"/>
    <w:rsid w:val="00944161"/>
    <w:rsid w:val="00944611"/>
    <w:rsid w:val="00946179"/>
    <w:rsid w:val="00947460"/>
    <w:rsid w:val="00947846"/>
    <w:rsid w:val="00947CE8"/>
    <w:rsid w:val="00950F68"/>
    <w:rsid w:val="009552C9"/>
    <w:rsid w:val="00957191"/>
    <w:rsid w:val="009630F2"/>
    <w:rsid w:val="009658FD"/>
    <w:rsid w:val="00972875"/>
    <w:rsid w:val="009751FF"/>
    <w:rsid w:val="00975530"/>
    <w:rsid w:val="009779EA"/>
    <w:rsid w:val="00992927"/>
    <w:rsid w:val="00997317"/>
    <w:rsid w:val="0099736F"/>
    <w:rsid w:val="009A0A78"/>
    <w:rsid w:val="009A3298"/>
    <w:rsid w:val="009A42CB"/>
    <w:rsid w:val="009B0CAB"/>
    <w:rsid w:val="009B1049"/>
    <w:rsid w:val="009B3289"/>
    <w:rsid w:val="009B4E0C"/>
    <w:rsid w:val="009B5BB6"/>
    <w:rsid w:val="009B66D3"/>
    <w:rsid w:val="009B79B9"/>
    <w:rsid w:val="009D0DDA"/>
    <w:rsid w:val="009D5587"/>
    <w:rsid w:val="009D6C54"/>
    <w:rsid w:val="009D6EB2"/>
    <w:rsid w:val="009E2C3A"/>
    <w:rsid w:val="009E4455"/>
    <w:rsid w:val="009E716A"/>
    <w:rsid w:val="009F045C"/>
    <w:rsid w:val="009F4B03"/>
    <w:rsid w:val="009F7D10"/>
    <w:rsid w:val="00A00573"/>
    <w:rsid w:val="00A00B99"/>
    <w:rsid w:val="00A01EE0"/>
    <w:rsid w:val="00A0455B"/>
    <w:rsid w:val="00A100D6"/>
    <w:rsid w:val="00A17AE2"/>
    <w:rsid w:val="00A21DA4"/>
    <w:rsid w:val="00A228D1"/>
    <w:rsid w:val="00A26BC1"/>
    <w:rsid w:val="00A320A3"/>
    <w:rsid w:val="00A345F6"/>
    <w:rsid w:val="00A35C9A"/>
    <w:rsid w:val="00A428CB"/>
    <w:rsid w:val="00A430F2"/>
    <w:rsid w:val="00A46B9F"/>
    <w:rsid w:val="00A50EBE"/>
    <w:rsid w:val="00A51995"/>
    <w:rsid w:val="00A55256"/>
    <w:rsid w:val="00A62F72"/>
    <w:rsid w:val="00A64F03"/>
    <w:rsid w:val="00A72BAE"/>
    <w:rsid w:val="00A73E9F"/>
    <w:rsid w:val="00A84A5A"/>
    <w:rsid w:val="00A90AA4"/>
    <w:rsid w:val="00A92F8D"/>
    <w:rsid w:val="00A936DA"/>
    <w:rsid w:val="00A9522D"/>
    <w:rsid w:val="00A95E5A"/>
    <w:rsid w:val="00A95FD4"/>
    <w:rsid w:val="00A97862"/>
    <w:rsid w:val="00AA1721"/>
    <w:rsid w:val="00AA286A"/>
    <w:rsid w:val="00AA2F37"/>
    <w:rsid w:val="00AA5717"/>
    <w:rsid w:val="00AA6264"/>
    <w:rsid w:val="00AA6FA5"/>
    <w:rsid w:val="00AB0C0F"/>
    <w:rsid w:val="00AB4EE6"/>
    <w:rsid w:val="00AB5193"/>
    <w:rsid w:val="00AB7AEA"/>
    <w:rsid w:val="00AC6FA0"/>
    <w:rsid w:val="00AC7F8A"/>
    <w:rsid w:val="00AD18F5"/>
    <w:rsid w:val="00AD1B6F"/>
    <w:rsid w:val="00AE26B4"/>
    <w:rsid w:val="00AE2ADB"/>
    <w:rsid w:val="00AE4D3E"/>
    <w:rsid w:val="00AE4EEA"/>
    <w:rsid w:val="00AE6CAA"/>
    <w:rsid w:val="00AE795F"/>
    <w:rsid w:val="00AF1B81"/>
    <w:rsid w:val="00AF4BA1"/>
    <w:rsid w:val="00B00133"/>
    <w:rsid w:val="00B052C7"/>
    <w:rsid w:val="00B05AB9"/>
    <w:rsid w:val="00B12536"/>
    <w:rsid w:val="00B13BB4"/>
    <w:rsid w:val="00B14048"/>
    <w:rsid w:val="00B143CB"/>
    <w:rsid w:val="00B204A6"/>
    <w:rsid w:val="00B21CE5"/>
    <w:rsid w:val="00B2479E"/>
    <w:rsid w:val="00B25427"/>
    <w:rsid w:val="00B259D2"/>
    <w:rsid w:val="00B26EF8"/>
    <w:rsid w:val="00B338C4"/>
    <w:rsid w:val="00B408D0"/>
    <w:rsid w:val="00B41467"/>
    <w:rsid w:val="00B43A4C"/>
    <w:rsid w:val="00B47013"/>
    <w:rsid w:val="00B47526"/>
    <w:rsid w:val="00B50D79"/>
    <w:rsid w:val="00B51104"/>
    <w:rsid w:val="00B5664E"/>
    <w:rsid w:val="00B76DB6"/>
    <w:rsid w:val="00B77385"/>
    <w:rsid w:val="00B801BC"/>
    <w:rsid w:val="00B82231"/>
    <w:rsid w:val="00B855E2"/>
    <w:rsid w:val="00B90AA8"/>
    <w:rsid w:val="00B91586"/>
    <w:rsid w:val="00B920A2"/>
    <w:rsid w:val="00BA474A"/>
    <w:rsid w:val="00BB2063"/>
    <w:rsid w:val="00BC22AA"/>
    <w:rsid w:val="00BC3438"/>
    <w:rsid w:val="00BC4EF2"/>
    <w:rsid w:val="00BD2E26"/>
    <w:rsid w:val="00BD4441"/>
    <w:rsid w:val="00BD6894"/>
    <w:rsid w:val="00BE1524"/>
    <w:rsid w:val="00BE1F00"/>
    <w:rsid w:val="00BE3259"/>
    <w:rsid w:val="00BE385C"/>
    <w:rsid w:val="00BE5111"/>
    <w:rsid w:val="00BE61DB"/>
    <w:rsid w:val="00BF09DE"/>
    <w:rsid w:val="00BF1374"/>
    <w:rsid w:val="00BF5200"/>
    <w:rsid w:val="00BF6405"/>
    <w:rsid w:val="00BF7276"/>
    <w:rsid w:val="00C02C83"/>
    <w:rsid w:val="00C05F49"/>
    <w:rsid w:val="00C12578"/>
    <w:rsid w:val="00C15B3E"/>
    <w:rsid w:val="00C179AA"/>
    <w:rsid w:val="00C20EF1"/>
    <w:rsid w:val="00C245F6"/>
    <w:rsid w:val="00C315F9"/>
    <w:rsid w:val="00C316B9"/>
    <w:rsid w:val="00C32785"/>
    <w:rsid w:val="00C32AEE"/>
    <w:rsid w:val="00C341EB"/>
    <w:rsid w:val="00C45986"/>
    <w:rsid w:val="00C51D9C"/>
    <w:rsid w:val="00C56825"/>
    <w:rsid w:val="00C612E4"/>
    <w:rsid w:val="00C6283D"/>
    <w:rsid w:val="00C64E00"/>
    <w:rsid w:val="00C676EF"/>
    <w:rsid w:val="00C67E40"/>
    <w:rsid w:val="00C704DC"/>
    <w:rsid w:val="00C70572"/>
    <w:rsid w:val="00C81AF4"/>
    <w:rsid w:val="00C851C8"/>
    <w:rsid w:val="00C8598E"/>
    <w:rsid w:val="00C95A4D"/>
    <w:rsid w:val="00CA098A"/>
    <w:rsid w:val="00CA305C"/>
    <w:rsid w:val="00CA5E00"/>
    <w:rsid w:val="00CB23BF"/>
    <w:rsid w:val="00CB2F2F"/>
    <w:rsid w:val="00CB3C65"/>
    <w:rsid w:val="00CB4A7F"/>
    <w:rsid w:val="00CB4F46"/>
    <w:rsid w:val="00CC0F00"/>
    <w:rsid w:val="00CC7D88"/>
    <w:rsid w:val="00CD0811"/>
    <w:rsid w:val="00CD0C6C"/>
    <w:rsid w:val="00CD0F06"/>
    <w:rsid w:val="00CD32A0"/>
    <w:rsid w:val="00CD5B3B"/>
    <w:rsid w:val="00CE080C"/>
    <w:rsid w:val="00CE3660"/>
    <w:rsid w:val="00CE3D53"/>
    <w:rsid w:val="00CE428D"/>
    <w:rsid w:val="00CE5F06"/>
    <w:rsid w:val="00CE6735"/>
    <w:rsid w:val="00CE6C63"/>
    <w:rsid w:val="00CF021D"/>
    <w:rsid w:val="00CF3A86"/>
    <w:rsid w:val="00CF77FC"/>
    <w:rsid w:val="00D000D9"/>
    <w:rsid w:val="00D04675"/>
    <w:rsid w:val="00D06360"/>
    <w:rsid w:val="00D06C05"/>
    <w:rsid w:val="00D06E9C"/>
    <w:rsid w:val="00D07B6F"/>
    <w:rsid w:val="00D12F75"/>
    <w:rsid w:val="00D135AD"/>
    <w:rsid w:val="00D16882"/>
    <w:rsid w:val="00D17AAA"/>
    <w:rsid w:val="00D2106A"/>
    <w:rsid w:val="00D21A31"/>
    <w:rsid w:val="00D31CFA"/>
    <w:rsid w:val="00D32587"/>
    <w:rsid w:val="00D340FB"/>
    <w:rsid w:val="00D354EF"/>
    <w:rsid w:val="00D41ED8"/>
    <w:rsid w:val="00D4359B"/>
    <w:rsid w:val="00D448B4"/>
    <w:rsid w:val="00D44984"/>
    <w:rsid w:val="00D50443"/>
    <w:rsid w:val="00D526C8"/>
    <w:rsid w:val="00D533BF"/>
    <w:rsid w:val="00D5739E"/>
    <w:rsid w:val="00D60377"/>
    <w:rsid w:val="00D6287C"/>
    <w:rsid w:val="00D66142"/>
    <w:rsid w:val="00D70F78"/>
    <w:rsid w:val="00D710D7"/>
    <w:rsid w:val="00D74870"/>
    <w:rsid w:val="00D86F1D"/>
    <w:rsid w:val="00D9055E"/>
    <w:rsid w:val="00D9401D"/>
    <w:rsid w:val="00D96C8D"/>
    <w:rsid w:val="00DA034D"/>
    <w:rsid w:val="00DA246E"/>
    <w:rsid w:val="00DA6E65"/>
    <w:rsid w:val="00DA7CAE"/>
    <w:rsid w:val="00DB1653"/>
    <w:rsid w:val="00DB19EE"/>
    <w:rsid w:val="00DB1CC6"/>
    <w:rsid w:val="00DB239E"/>
    <w:rsid w:val="00DB65C8"/>
    <w:rsid w:val="00DC2966"/>
    <w:rsid w:val="00DC5F0B"/>
    <w:rsid w:val="00DC76FA"/>
    <w:rsid w:val="00DD3D73"/>
    <w:rsid w:val="00DD44C9"/>
    <w:rsid w:val="00DD5C35"/>
    <w:rsid w:val="00DE1CF9"/>
    <w:rsid w:val="00DE2F7B"/>
    <w:rsid w:val="00DE484C"/>
    <w:rsid w:val="00DF04F8"/>
    <w:rsid w:val="00DF3A9D"/>
    <w:rsid w:val="00DF42F3"/>
    <w:rsid w:val="00DF49EA"/>
    <w:rsid w:val="00DF5713"/>
    <w:rsid w:val="00DF58B6"/>
    <w:rsid w:val="00E00A97"/>
    <w:rsid w:val="00E046C6"/>
    <w:rsid w:val="00E05329"/>
    <w:rsid w:val="00E06FCD"/>
    <w:rsid w:val="00E07A11"/>
    <w:rsid w:val="00E106CB"/>
    <w:rsid w:val="00E13575"/>
    <w:rsid w:val="00E1557B"/>
    <w:rsid w:val="00E17300"/>
    <w:rsid w:val="00E206AC"/>
    <w:rsid w:val="00E246DB"/>
    <w:rsid w:val="00E24AAC"/>
    <w:rsid w:val="00E265C0"/>
    <w:rsid w:val="00E302F8"/>
    <w:rsid w:val="00E35A16"/>
    <w:rsid w:val="00E37038"/>
    <w:rsid w:val="00E4506D"/>
    <w:rsid w:val="00E45BC3"/>
    <w:rsid w:val="00E46398"/>
    <w:rsid w:val="00E50CB7"/>
    <w:rsid w:val="00E52FB2"/>
    <w:rsid w:val="00E536C6"/>
    <w:rsid w:val="00E562FC"/>
    <w:rsid w:val="00E654DC"/>
    <w:rsid w:val="00E66376"/>
    <w:rsid w:val="00E70B23"/>
    <w:rsid w:val="00E77383"/>
    <w:rsid w:val="00E77F46"/>
    <w:rsid w:val="00E81DAE"/>
    <w:rsid w:val="00E825C5"/>
    <w:rsid w:val="00E82833"/>
    <w:rsid w:val="00E861DB"/>
    <w:rsid w:val="00E93258"/>
    <w:rsid w:val="00E95AF0"/>
    <w:rsid w:val="00E971D1"/>
    <w:rsid w:val="00E97D53"/>
    <w:rsid w:val="00EA0F6C"/>
    <w:rsid w:val="00EA1EB8"/>
    <w:rsid w:val="00EA3277"/>
    <w:rsid w:val="00EA4BC7"/>
    <w:rsid w:val="00EA779E"/>
    <w:rsid w:val="00EA7F91"/>
    <w:rsid w:val="00EB0FD7"/>
    <w:rsid w:val="00EB1F9B"/>
    <w:rsid w:val="00EB32BE"/>
    <w:rsid w:val="00EB7068"/>
    <w:rsid w:val="00EB7225"/>
    <w:rsid w:val="00EC1457"/>
    <w:rsid w:val="00EC3F9A"/>
    <w:rsid w:val="00EC567A"/>
    <w:rsid w:val="00EC6EEC"/>
    <w:rsid w:val="00EE5659"/>
    <w:rsid w:val="00EE7C11"/>
    <w:rsid w:val="00EF14B3"/>
    <w:rsid w:val="00EF1830"/>
    <w:rsid w:val="00EF3A56"/>
    <w:rsid w:val="00EF3AA3"/>
    <w:rsid w:val="00EF634A"/>
    <w:rsid w:val="00F05C5A"/>
    <w:rsid w:val="00F11891"/>
    <w:rsid w:val="00F13E46"/>
    <w:rsid w:val="00F16548"/>
    <w:rsid w:val="00F1671B"/>
    <w:rsid w:val="00F167CE"/>
    <w:rsid w:val="00F23E79"/>
    <w:rsid w:val="00F24396"/>
    <w:rsid w:val="00F35110"/>
    <w:rsid w:val="00F3634C"/>
    <w:rsid w:val="00F37274"/>
    <w:rsid w:val="00F45D17"/>
    <w:rsid w:val="00F45F7F"/>
    <w:rsid w:val="00F52992"/>
    <w:rsid w:val="00F53BF3"/>
    <w:rsid w:val="00F55629"/>
    <w:rsid w:val="00F57925"/>
    <w:rsid w:val="00F61C77"/>
    <w:rsid w:val="00F6298B"/>
    <w:rsid w:val="00F64400"/>
    <w:rsid w:val="00F64699"/>
    <w:rsid w:val="00F659E6"/>
    <w:rsid w:val="00F65B24"/>
    <w:rsid w:val="00F67D20"/>
    <w:rsid w:val="00F73D35"/>
    <w:rsid w:val="00F7454F"/>
    <w:rsid w:val="00F867C0"/>
    <w:rsid w:val="00F87952"/>
    <w:rsid w:val="00F91CC4"/>
    <w:rsid w:val="00F927C0"/>
    <w:rsid w:val="00F93548"/>
    <w:rsid w:val="00F95157"/>
    <w:rsid w:val="00FA057F"/>
    <w:rsid w:val="00FA1591"/>
    <w:rsid w:val="00FA1C91"/>
    <w:rsid w:val="00FA32E2"/>
    <w:rsid w:val="00FA35AA"/>
    <w:rsid w:val="00FA44D0"/>
    <w:rsid w:val="00FA57CB"/>
    <w:rsid w:val="00FA6F8A"/>
    <w:rsid w:val="00FB10B2"/>
    <w:rsid w:val="00FB3456"/>
    <w:rsid w:val="00FB6D27"/>
    <w:rsid w:val="00FC3A73"/>
    <w:rsid w:val="00FC4284"/>
    <w:rsid w:val="00FC69B9"/>
    <w:rsid w:val="00FD2E77"/>
    <w:rsid w:val="00FD58E5"/>
    <w:rsid w:val="00FE0A73"/>
    <w:rsid w:val="00FE0FE4"/>
    <w:rsid w:val="00FE2740"/>
    <w:rsid w:val="00FE2F2C"/>
    <w:rsid w:val="00FE56C8"/>
    <w:rsid w:val="00FE615D"/>
    <w:rsid w:val="00FE66A7"/>
    <w:rsid w:val="00FF0F1E"/>
    <w:rsid w:val="00FF0FBD"/>
    <w:rsid w:val="00FF4EB1"/>
    <w:rsid w:val="00FF61FC"/>
    <w:rsid w:val="00FF7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25937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31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curesti.mmanpis.ro" TargetMode="External"/><Relationship Id="rId1" Type="http://schemas.openxmlformats.org/officeDocument/2006/relationships/hyperlink" Target="mailto:apismb@mmanpis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server</cp:lastModifiedBy>
  <cp:revision>2</cp:revision>
  <cp:lastPrinted>2018-01-31T11:06:00Z</cp:lastPrinted>
  <dcterms:created xsi:type="dcterms:W3CDTF">2020-09-29T11:52:00Z</dcterms:created>
  <dcterms:modified xsi:type="dcterms:W3CDTF">2020-09-29T11:52:00Z</dcterms:modified>
</cp:coreProperties>
</file>